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4A9" w:rsidRPr="00B614A9" w:rsidRDefault="00B614A9" w:rsidP="00B614A9">
      <w:pPr>
        <w:pStyle w:val="ConferenceName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2903" cy="694084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_large_shaded_4C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92" cy="69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B614A9">
        <w:rPr>
          <w:sz w:val="28"/>
          <w:szCs w:val="28"/>
        </w:rPr>
        <w:t>EPMT / DC-CWMA Training Schedule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1CCAEEC2" wp14:editId="30364818">
            <wp:extent cx="695325" cy="695325"/>
            <wp:effectExtent l="19050" t="0" r="9525" b="0"/>
            <wp:docPr id="16" name="Picture 16" descr="DC-CW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C-CWM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4A9" w:rsidRDefault="00B614A9" w:rsidP="00B614A9">
      <w:pPr>
        <w:pStyle w:val="ConferenceName"/>
        <w:rPr>
          <w:b w:val="0"/>
        </w:rPr>
      </w:pPr>
    </w:p>
    <w:p w:rsidR="00B614A9" w:rsidRDefault="00B614A9" w:rsidP="00B614A9">
      <w:pPr>
        <w:pStyle w:val="ConferenceName"/>
        <w:rPr>
          <w:b w:val="0"/>
        </w:rPr>
      </w:pPr>
    </w:p>
    <w:p w:rsidR="00414230" w:rsidRDefault="00414230" w:rsidP="00B614A9">
      <w:pPr>
        <w:pStyle w:val="ConferenceName"/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E426CD" wp14:editId="2AB168DB">
                <wp:simplePos x="0" y="0"/>
                <wp:positionH relativeFrom="column">
                  <wp:posOffset>4077335</wp:posOffset>
                </wp:positionH>
                <wp:positionV relativeFrom="paragraph">
                  <wp:posOffset>121285</wp:posOffset>
                </wp:positionV>
                <wp:extent cx="123825" cy="123825"/>
                <wp:effectExtent l="19050" t="19050" r="47625" b="28575"/>
                <wp:wrapNone/>
                <wp:docPr id="9" name="Isosceles Tri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25400">
                          <a:solidFill>
                            <a:srgbClr val="1F497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4A9" w:rsidRDefault="00B614A9" w:rsidP="00B614A9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" o:spid="_x0000_s1026" type="#_x0000_t5" style="position:absolute;margin-left:321.05pt;margin-top:9.55pt;width:9.75pt;height: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" fillcolor="#1f497d" strokecolor="#1f497d" strokeweight="2pt">
                <v:textbox>
                  <w:txbxContent>
                    <w:p w:rsidR="00B614A9" w:rsidRDefault="00B614A9" w:rsidP="00B614A9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3117CF" wp14:editId="696B2249">
                <wp:simplePos x="0" y="0"/>
                <wp:positionH relativeFrom="column">
                  <wp:posOffset>2600325</wp:posOffset>
                </wp:positionH>
                <wp:positionV relativeFrom="paragraph">
                  <wp:posOffset>92710</wp:posOffset>
                </wp:positionV>
                <wp:extent cx="171450" cy="180975"/>
                <wp:effectExtent l="0" t="0" r="19050" b="28575"/>
                <wp:wrapNone/>
                <wp:docPr id="13" name="5-Point Sta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" cy="180975"/>
                        </a:xfrm>
                        <a:custGeom>
                          <a:avLst/>
                          <a:gdLst>
                            <a:gd name="T0" fmla="*/ 0 w 171450"/>
                            <a:gd name="T1" fmla="*/ 69126 h 180975"/>
                            <a:gd name="T2" fmla="*/ 65488 w 171450"/>
                            <a:gd name="T3" fmla="*/ 69127 h 180975"/>
                            <a:gd name="T4" fmla="*/ 85725 w 171450"/>
                            <a:gd name="T5" fmla="*/ 0 h 180975"/>
                            <a:gd name="T6" fmla="*/ 105962 w 171450"/>
                            <a:gd name="T7" fmla="*/ 69127 h 180975"/>
                            <a:gd name="T8" fmla="*/ 171450 w 171450"/>
                            <a:gd name="T9" fmla="*/ 69126 h 180975"/>
                            <a:gd name="T10" fmla="*/ 118468 w 171450"/>
                            <a:gd name="T11" fmla="*/ 111848 h 180975"/>
                            <a:gd name="T12" fmla="*/ 138706 w 171450"/>
                            <a:gd name="T13" fmla="*/ 180975 h 180975"/>
                            <a:gd name="T14" fmla="*/ 85725 w 171450"/>
                            <a:gd name="T15" fmla="*/ 138252 h 180975"/>
                            <a:gd name="T16" fmla="*/ 32744 w 171450"/>
                            <a:gd name="T17" fmla="*/ 180975 h 180975"/>
                            <a:gd name="T18" fmla="*/ 52982 w 171450"/>
                            <a:gd name="T19" fmla="*/ 111848 h 180975"/>
                            <a:gd name="T20" fmla="*/ 0 w 171450"/>
                            <a:gd name="T21" fmla="*/ 69126 h 18097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71450" h="180975">
                              <a:moveTo>
                                <a:pt x="0" y="69126"/>
                              </a:moveTo>
                              <a:lnTo>
                                <a:pt x="65488" y="69127"/>
                              </a:lnTo>
                              <a:lnTo>
                                <a:pt x="85725" y="0"/>
                              </a:lnTo>
                              <a:lnTo>
                                <a:pt x="105962" y="69127"/>
                              </a:lnTo>
                              <a:lnTo>
                                <a:pt x="171450" y="69126"/>
                              </a:lnTo>
                              <a:lnTo>
                                <a:pt x="118468" y="111848"/>
                              </a:lnTo>
                              <a:lnTo>
                                <a:pt x="138706" y="180975"/>
                              </a:lnTo>
                              <a:lnTo>
                                <a:pt x="85725" y="138252"/>
                              </a:lnTo>
                              <a:lnTo>
                                <a:pt x="32744" y="180975"/>
                              </a:lnTo>
                              <a:lnTo>
                                <a:pt x="52982" y="111848"/>
                              </a:lnTo>
                              <a:lnTo>
                                <a:pt x="0" y="691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25400">
                          <a:solidFill>
                            <a:srgbClr val="1F497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5" o:spid="_x0000_s1026" style="position:absolute;margin-left:204.75pt;margin-top:7.3pt;width:13.5pt;height:1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45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" path="m,69126r65488,1l85725,r20237,69127l171450,69126r-52982,42722l138706,180975,85725,138252,32744,180975,52982,111848,,69126xe" fillcolor="#1f497d" strokecolor="#1f497d" strokeweight="2pt">
                <v:path arrowok="t" o:connecttype="custom" o:connectlocs="0,69126;65488,69127;85725,0;105962,69127;171450,69126;118468,111848;138706,180975;85725,138252;32744,180975;52982,111848;0,69126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187A24" wp14:editId="3D12A42D">
                <wp:simplePos x="0" y="0"/>
                <wp:positionH relativeFrom="column">
                  <wp:posOffset>3229610</wp:posOffset>
                </wp:positionH>
                <wp:positionV relativeFrom="paragraph">
                  <wp:posOffset>121920</wp:posOffset>
                </wp:positionV>
                <wp:extent cx="123825" cy="123825"/>
                <wp:effectExtent l="0" t="0" r="28575" b="28575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ln w="25400">
                          <a:solidFill>
                            <a:srgbClr val="1F497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54.3pt;margin-top:9.6pt;width:9.75pt;height: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" fillcolor="#1f497d" strokecolor="#1f497d" strokeweight="2pt"/>
            </w:pict>
          </mc:Fallback>
        </mc:AlternateContent>
      </w:r>
    </w:p>
    <w:p w:rsidR="00B614A9" w:rsidRDefault="00B614A9" w:rsidP="00B614A9">
      <w:pPr>
        <w:pStyle w:val="ConferenceName"/>
        <w:rPr>
          <w:b w:val="0"/>
        </w:rPr>
      </w:pPr>
      <w:r>
        <w:rPr>
          <w:b w:val="0"/>
        </w:rPr>
        <w:t>You are assigned to one of three groups (star    , square     , or triangle    ). All participants go to all sessions.</w:t>
      </w:r>
    </w:p>
    <w:p w:rsidR="00B614A9" w:rsidRDefault="00B614A9" w:rsidP="00B614A9">
      <w:pPr>
        <w:pStyle w:val="ConferenceName"/>
        <w:rPr>
          <w:b w:val="0"/>
        </w:rPr>
      </w:pPr>
      <w:r>
        <w:rPr>
          <w:b w:val="0"/>
        </w:rPr>
        <w:t xml:space="preserve">When we break into groups, please go to where your group is assigned. </w:t>
      </w:r>
    </w:p>
    <w:p w:rsidR="00B614A9" w:rsidRDefault="00B614A9" w:rsidP="00B614A9">
      <w:pPr>
        <w:pStyle w:val="ConferenceName"/>
        <w:rPr>
          <w:b w:val="0"/>
        </w:rPr>
      </w:pPr>
      <w:r>
        <w:rPr>
          <w:b w:val="0"/>
        </w:rPr>
        <w:t xml:space="preserve">After the first session please stay with your group and move on to the next session. </w:t>
      </w:r>
    </w:p>
    <w:sdt>
      <w:sdtPr>
        <w:alias w:val="Date"/>
        <w:tag w:val="Date"/>
        <w:id w:val="88140755"/>
        <w:placeholder>
          <w:docPart w:val="F482216F00C148819603CFCC9450BE59"/>
        </w:placeholder>
        <w:date w:fullDate="2015-06-11T00:00:00Z">
          <w:dateFormat w:val="dddd, MMMM dd, yyyy"/>
          <w:lid w:val="en-US"/>
          <w:storeMappedDataAs w:val="dateTime"/>
          <w:calendar w:val="gregorian"/>
        </w:date>
      </w:sdtPr>
      <w:sdtEndPr/>
      <w:sdtContent>
        <w:p w:rsidR="001B26AC" w:rsidRPr="00C05330" w:rsidRDefault="00E26AD7" w:rsidP="006072BF">
          <w:pPr>
            <w:pStyle w:val="Heading2"/>
          </w:pPr>
          <w:r>
            <w:t>Thursday, June 11, 2015</w:t>
          </w:r>
        </w:p>
      </w:sdtContent>
    </w:sdt>
    <w:tbl>
      <w:tblPr>
        <w:tblW w:w="4944" w:type="pct"/>
        <w:tblBorders>
          <w:top w:val="single" w:sz="6" w:space="0" w:color="A6A6A6" w:themeColor="background1" w:themeShade="A6"/>
          <w:left w:val="single" w:sz="6" w:space="0" w:color="A6A6A6" w:themeColor="background1" w:themeShade="A6"/>
          <w:bottom w:val="single" w:sz="6" w:space="0" w:color="A6A6A6" w:themeColor="background1" w:themeShade="A6"/>
          <w:right w:val="single" w:sz="6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1E0" w:firstRow="1" w:lastRow="1" w:firstColumn="1" w:lastColumn="1" w:noHBand="0" w:noVBand="0"/>
      </w:tblPr>
      <w:tblGrid>
        <w:gridCol w:w="1915"/>
        <w:gridCol w:w="270"/>
        <w:gridCol w:w="1800"/>
        <w:gridCol w:w="1980"/>
        <w:gridCol w:w="1980"/>
        <w:gridCol w:w="2250"/>
      </w:tblGrid>
      <w:tr w:rsidR="00824CE1" w:rsidRPr="00C05330" w:rsidTr="004874BA">
        <w:tc>
          <w:tcPr>
            <w:tcW w:w="1915" w:type="dxa"/>
            <w:tcFitText/>
          </w:tcPr>
          <w:p w:rsidR="00824CE1" w:rsidRPr="00C546CF" w:rsidRDefault="009D482E" w:rsidP="008A54B8">
            <w:pPr>
              <w:pStyle w:val="Time"/>
            </w:pPr>
            <w:r w:rsidRPr="00240579">
              <w:rPr>
                <w:spacing w:val="15"/>
              </w:rPr>
              <w:t>8:30</w:t>
            </w:r>
            <w:r w:rsidR="008A54B8" w:rsidRPr="00240579">
              <w:rPr>
                <w:spacing w:val="15"/>
              </w:rPr>
              <w:t>am</w:t>
            </w:r>
            <w:r w:rsidR="00500346" w:rsidRPr="00240579">
              <w:rPr>
                <w:spacing w:val="15"/>
              </w:rPr>
              <w:t xml:space="preserve"> </w:t>
            </w:r>
            <w:r w:rsidR="00824CE1" w:rsidRPr="00240579">
              <w:rPr>
                <w:spacing w:val="15"/>
              </w:rPr>
              <w:t xml:space="preserve">– </w:t>
            </w:r>
            <w:r w:rsidRPr="00240579">
              <w:rPr>
                <w:spacing w:val="15"/>
              </w:rPr>
              <w:t>9:00</w:t>
            </w:r>
            <w:r w:rsidR="008A54B8" w:rsidRPr="00240579">
              <w:rPr>
                <w:spacing w:val="15"/>
              </w:rPr>
              <w:t>a</w:t>
            </w:r>
            <w:r w:rsidR="008A54B8" w:rsidRPr="00240579">
              <w:rPr>
                <w:spacing w:val="195"/>
              </w:rPr>
              <w:t>m</w:t>
            </w:r>
          </w:p>
        </w:tc>
        <w:tc>
          <w:tcPr>
            <w:tcW w:w="270" w:type="dxa"/>
            <w:tcBorders>
              <w:bottom w:val="single" w:sz="6" w:space="0" w:color="A6A6A6" w:themeColor="background1" w:themeShade="A6"/>
              <w:right w:val="nil"/>
            </w:tcBorders>
            <w:shd w:val="clear" w:color="auto" w:fill="D9D9D9" w:themeFill="background1" w:themeFillShade="D9"/>
            <w:vAlign w:val="center"/>
          </w:tcPr>
          <w:p w:rsidR="00824CE1" w:rsidRPr="00C05330" w:rsidRDefault="00824CE1" w:rsidP="006072BF">
            <w:pPr>
              <w:pStyle w:val="Session"/>
            </w:pPr>
          </w:p>
        </w:tc>
        <w:sdt>
          <w:sdtPr>
            <w:id w:val="88141998"/>
            <w:placeholder>
              <w:docPart w:val="96CC2F35AB1840528094872E3BFB1409"/>
            </w:placeholder>
            <w:temporary/>
            <w:showingPlcHdr/>
          </w:sdtPr>
          <w:sdtEndPr/>
          <w:sdtContent>
            <w:tc>
              <w:tcPr>
                <w:tcW w:w="8010" w:type="dxa"/>
                <w:gridSpan w:val="4"/>
                <w:tcBorders>
                  <w:left w:val="nil"/>
                </w:tcBorders>
                <w:shd w:val="clear" w:color="auto" w:fill="D9D9D9" w:themeFill="background1" w:themeFillShade="D9"/>
                <w:vAlign w:val="center"/>
              </w:tcPr>
              <w:p w:rsidR="00824CE1" w:rsidRPr="00C05330" w:rsidRDefault="00500346" w:rsidP="00B22D2A">
                <w:pPr>
                  <w:pStyle w:val="Session"/>
                </w:pPr>
                <w:r w:rsidRPr="00C05330">
                  <w:t>Registration</w:t>
                </w:r>
              </w:p>
            </w:tc>
          </w:sdtContent>
        </w:sdt>
      </w:tr>
      <w:tr w:rsidR="007733CD" w:rsidRPr="00C05330" w:rsidTr="00FC2A66">
        <w:trPr>
          <w:trHeight w:val="363"/>
        </w:trPr>
        <w:tc>
          <w:tcPr>
            <w:tcW w:w="1915" w:type="dxa"/>
            <w:tcFitText/>
          </w:tcPr>
          <w:p w:rsidR="007733CD" w:rsidRPr="00C546CF" w:rsidRDefault="009D482E" w:rsidP="00FC2A66">
            <w:pPr>
              <w:pStyle w:val="Time"/>
            </w:pPr>
            <w:r w:rsidRPr="00240579">
              <w:rPr>
                <w:spacing w:val="15"/>
              </w:rPr>
              <w:t>9:00 am – 9:</w:t>
            </w:r>
            <w:r w:rsidR="00FC2A66" w:rsidRPr="00240579">
              <w:rPr>
                <w:spacing w:val="15"/>
              </w:rPr>
              <w:t>1</w:t>
            </w:r>
            <w:r w:rsidR="004874BA" w:rsidRPr="00240579">
              <w:rPr>
                <w:spacing w:val="15"/>
              </w:rPr>
              <w:t>0</w:t>
            </w:r>
            <w:r w:rsidR="007733CD" w:rsidRPr="00240579">
              <w:rPr>
                <w:spacing w:val="15"/>
              </w:rPr>
              <w:t xml:space="preserve"> a</w:t>
            </w:r>
            <w:r w:rsidR="007733CD" w:rsidRPr="00240579">
              <w:rPr>
                <w:spacing w:val="75"/>
              </w:rPr>
              <w:t>m</w:t>
            </w:r>
          </w:p>
        </w:tc>
        <w:tc>
          <w:tcPr>
            <w:tcW w:w="8280" w:type="dxa"/>
            <w:gridSpan w:val="5"/>
            <w:tcBorders>
              <w:bottom w:val="single" w:sz="6" w:space="0" w:color="A6A6A6" w:themeColor="background1" w:themeShade="A6"/>
            </w:tcBorders>
            <w:vAlign w:val="center"/>
          </w:tcPr>
          <w:p w:rsidR="007733CD" w:rsidRPr="00305383" w:rsidRDefault="007733CD" w:rsidP="00E76458">
            <w:pPr>
              <w:pStyle w:val="Session"/>
              <w:rPr>
                <w:b/>
              </w:rPr>
            </w:pPr>
            <w:r>
              <w:t>Welcome – Mark Frey, NPS</w:t>
            </w:r>
            <w:r w:rsidR="00E76458">
              <w:t xml:space="preserve"> </w:t>
            </w:r>
            <w:r w:rsidR="00FC2A66">
              <w:rPr>
                <w:b/>
              </w:rPr>
              <w:t xml:space="preserve"> </w:t>
            </w:r>
            <w:r w:rsidR="008941E6">
              <w:rPr>
                <w:b/>
              </w:rPr>
              <w:t>(Classroom</w:t>
            </w:r>
            <w:r>
              <w:rPr>
                <w:b/>
              </w:rPr>
              <w:t>)</w:t>
            </w:r>
          </w:p>
        </w:tc>
      </w:tr>
      <w:tr w:rsidR="00FC2A66" w:rsidRPr="00C05330" w:rsidTr="00252E64">
        <w:trPr>
          <w:trHeight w:val="561"/>
        </w:trPr>
        <w:tc>
          <w:tcPr>
            <w:tcW w:w="1915" w:type="dxa"/>
          </w:tcPr>
          <w:p w:rsidR="00FC2A66" w:rsidRPr="00FC2A66" w:rsidRDefault="00FC2A66" w:rsidP="00FC2A66">
            <w:pPr>
              <w:rPr>
                <w:sz w:val="16"/>
                <w:szCs w:val="16"/>
              </w:rPr>
            </w:pPr>
            <w:r w:rsidRPr="00FC2A66">
              <w:rPr>
                <w:spacing w:val="22"/>
                <w:sz w:val="16"/>
                <w:szCs w:val="16"/>
              </w:rPr>
              <w:t>9:</w:t>
            </w:r>
            <w:r>
              <w:rPr>
                <w:spacing w:val="22"/>
                <w:sz w:val="16"/>
                <w:szCs w:val="16"/>
              </w:rPr>
              <w:t>1</w:t>
            </w:r>
            <w:r w:rsidRPr="00FC2A66">
              <w:rPr>
                <w:spacing w:val="22"/>
                <w:sz w:val="16"/>
                <w:szCs w:val="16"/>
              </w:rPr>
              <w:t>0 am – 9:</w:t>
            </w:r>
            <w:r>
              <w:rPr>
                <w:spacing w:val="22"/>
                <w:sz w:val="16"/>
                <w:szCs w:val="16"/>
              </w:rPr>
              <w:t>3</w:t>
            </w:r>
            <w:r w:rsidRPr="00FC2A66">
              <w:rPr>
                <w:spacing w:val="22"/>
                <w:sz w:val="16"/>
                <w:szCs w:val="16"/>
              </w:rPr>
              <w:t>0 a</w:t>
            </w:r>
            <w:r w:rsidRPr="00FC2A66">
              <w:rPr>
                <w:spacing w:val="7"/>
                <w:sz w:val="16"/>
                <w:szCs w:val="16"/>
              </w:rPr>
              <w:t>m</w:t>
            </w:r>
          </w:p>
        </w:tc>
        <w:tc>
          <w:tcPr>
            <w:tcW w:w="8280" w:type="dxa"/>
            <w:gridSpan w:val="5"/>
            <w:tcBorders>
              <w:bottom w:val="single" w:sz="6" w:space="0" w:color="A6A6A6" w:themeColor="background1" w:themeShade="A6"/>
            </w:tcBorders>
          </w:tcPr>
          <w:p w:rsidR="00FC2A66" w:rsidRPr="00817987" w:rsidRDefault="00E26AD7" w:rsidP="00B351EB">
            <w:pPr>
              <w:pStyle w:val="Session"/>
            </w:pPr>
            <w:r>
              <w:rPr>
                <w:rFonts w:ascii="Arial" w:hAnsi="Arial" w:cs="Arial"/>
                <w:color w:val="222222"/>
                <w:szCs w:val="20"/>
                <w:shd w:val="clear" w:color="auto" w:fill="FFFFFF"/>
              </w:rPr>
              <w:t>The NPS Integrated Pest Manageme</w:t>
            </w:r>
            <w:r w:rsidR="00FC2A66">
              <w:rPr>
                <w:rFonts w:ascii="Arial" w:hAnsi="Arial" w:cs="Arial"/>
                <w:color w:val="222222"/>
                <w:szCs w:val="20"/>
                <w:shd w:val="clear" w:color="auto" w:fill="FFFFFF"/>
              </w:rPr>
              <w:t xml:space="preserve">nt Program: Protecting Resources Effectively and Responsibly </w:t>
            </w:r>
            <w:r w:rsidR="00FC2A66">
              <w:rPr>
                <w:bCs/>
              </w:rPr>
              <w:t xml:space="preserve">– </w:t>
            </w:r>
            <w:proofErr w:type="spellStart"/>
            <w:r w:rsidR="00FC2A66">
              <w:rPr>
                <w:bCs/>
              </w:rPr>
              <w:t>Jil</w:t>
            </w:r>
            <w:proofErr w:type="spellEnd"/>
            <w:r w:rsidR="00FC2A66">
              <w:rPr>
                <w:bCs/>
              </w:rPr>
              <w:t xml:space="preserve"> Swearingen, NPS</w:t>
            </w:r>
            <w:r w:rsidR="00B351EB">
              <w:rPr>
                <w:bCs/>
              </w:rPr>
              <w:t xml:space="preserve"> </w:t>
            </w:r>
            <w:r w:rsidR="00FC2A66">
              <w:rPr>
                <w:b/>
              </w:rPr>
              <w:t>(Classroom)</w:t>
            </w:r>
          </w:p>
        </w:tc>
      </w:tr>
      <w:tr w:rsidR="00FC2A66" w:rsidRPr="00C05330" w:rsidTr="00C172B9">
        <w:trPr>
          <w:trHeight w:val="651"/>
        </w:trPr>
        <w:tc>
          <w:tcPr>
            <w:tcW w:w="1915" w:type="dxa"/>
            <w:tcFitText/>
          </w:tcPr>
          <w:p w:rsidR="00FC2A66" w:rsidRPr="00FC2A66" w:rsidRDefault="00FC2A66" w:rsidP="00FC2A66">
            <w:pPr>
              <w:pStyle w:val="Time"/>
              <w:rPr>
                <w:spacing w:val="22"/>
              </w:rPr>
            </w:pPr>
            <w:r w:rsidRPr="00240579">
              <w:rPr>
                <w:spacing w:val="0"/>
              </w:rPr>
              <w:t>9:30 am – 10:00 a</w:t>
            </w:r>
            <w:r w:rsidRPr="00240579">
              <w:rPr>
                <w:spacing w:val="225"/>
              </w:rPr>
              <w:t>m</w:t>
            </w:r>
          </w:p>
        </w:tc>
        <w:tc>
          <w:tcPr>
            <w:tcW w:w="8280" w:type="dxa"/>
            <w:gridSpan w:val="5"/>
            <w:tcBorders>
              <w:bottom w:val="single" w:sz="6" w:space="0" w:color="A6A6A6" w:themeColor="background1" w:themeShade="A6"/>
            </w:tcBorders>
            <w:vAlign w:val="center"/>
          </w:tcPr>
          <w:p w:rsidR="00FC2A66" w:rsidRPr="00B351EB" w:rsidRDefault="00B351EB" w:rsidP="00FC2A66">
            <w:pPr>
              <w:pStyle w:val="Presentation"/>
              <w:jc w:val="center"/>
              <w:rPr>
                <w:b w:val="0"/>
                <w:sz w:val="20"/>
              </w:rPr>
            </w:pPr>
            <w:r w:rsidRPr="00B351EB">
              <w:rPr>
                <w:b w:val="0"/>
                <w:sz w:val="20"/>
              </w:rPr>
              <w:t xml:space="preserve">Mistaken Identity - </w:t>
            </w:r>
            <w:r w:rsidR="00FC2A66" w:rsidRPr="00B351EB">
              <w:rPr>
                <w:b w:val="0"/>
                <w:sz w:val="20"/>
              </w:rPr>
              <w:t>Worst Weeds: ID and Ecology</w:t>
            </w:r>
          </w:p>
          <w:p w:rsidR="00FC2A66" w:rsidRDefault="00B351EB" w:rsidP="00127110">
            <w:pPr>
              <w:pStyle w:val="Presentation"/>
              <w:jc w:val="center"/>
            </w:pPr>
            <w:r w:rsidRPr="00E2745D">
              <w:rPr>
                <w:b w:val="0"/>
                <w:sz w:val="20"/>
              </w:rPr>
              <w:t>Liz Matthews</w:t>
            </w:r>
            <w:r w:rsidR="00127110">
              <w:rPr>
                <w:b w:val="0"/>
                <w:sz w:val="20"/>
              </w:rPr>
              <w:t xml:space="preserve"> </w:t>
            </w:r>
            <w:r w:rsidRPr="00B351EB">
              <w:rPr>
                <w:b w:val="0"/>
                <w:sz w:val="20"/>
              </w:rPr>
              <w:t xml:space="preserve">and Ryan </w:t>
            </w:r>
            <w:proofErr w:type="spellStart"/>
            <w:r w:rsidRPr="00B351EB">
              <w:rPr>
                <w:b w:val="0"/>
                <w:sz w:val="20"/>
              </w:rPr>
              <w:t>Tietjen</w:t>
            </w:r>
            <w:proofErr w:type="spellEnd"/>
            <w:r w:rsidRPr="00B351EB">
              <w:rPr>
                <w:b w:val="0"/>
                <w:sz w:val="20"/>
              </w:rPr>
              <w:t>, NPS</w:t>
            </w:r>
            <w:r w:rsidR="00FC2A66" w:rsidRPr="00B351EB">
              <w:rPr>
                <w:b w:val="0"/>
                <w:sz w:val="20"/>
              </w:rPr>
              <w:t xml:space="preserve"> </w:t>
            </w:r>
            <w:r w:rsidR="00FC2A66" w:rsidRPr="00B351EB">
              <w:rPr>
                <w:sz w:val="20"/>
              </w:rPr>
              <w:t>(Classroom)</w:t>
            </w:r>
          </w:p>
        </w:tc>
      </w:tr>
      <w:tr w:rsidR="000A43BF" w:rsidRPr="00C05330" w:rsidTr="00B22D2A">
        <w:tc>
          <w:tcPr>
            <w:tcW w:w="1915" w:type="dxa"/>
            <w:tcBorders>
              <w:bottom w:val="single" w:sz="6" w:space="0" w:color="A6A6A6" w:themeColor="background1" w:themeShade="A6"/>
            </w:tcBorders>
            <w:tcFitText/>
          </w:tcPr>
          <w:p w:rsidR="000A43BF" w:rsidRPr="00C546CF" w:rsidRDefault="00BB7BB7" w:rsidP="004874BA">
            <w:pPr>
              <w:pStyle w:val="Time"/>
            </w:pPr>
            <w:r w:rsidRPr="00240579">
              <w:rPr>
                <w:spacing w:val="0"/>
              </w:rPr>
              <w:t>10</w:t>
            </w:r>
            <w:r w:rsidR="009D482E" w:rsidRPr="00240579">
              <w:rPr>
                <w:spacing w:val="0"/>
              </w:rPr>
              <w:t>:</w:t>
            </w:r>
            <w:r w:rsidRPr="00240579">
              <w:rPr>
                <w:spacing w:val="0"/>
              </w:rPr>
              <w:t>0</w:t>
            </w:r>
            <w:r w:rsidR="004874BA" w:rsidRPr="00240579">
              <w:rPr>
                <w:spacing w:val="0"/>
              </w:rPr>
              <w:t>0</w:t>
            </w:r>
            <w:r w:rsidR="000A43BF" w:rsidRPr="00240579">
              <w:rPr>
                <w:spacing w:val="0"/>
              </w:rPr>
              <w:t xml:space="preserve">am - </w:t>
            </w:r>
            <w:r w:rsidR="009D482E" w:rsidRPr="00240579">
              <w:rPr>
                <w:spacing w:val="0"/>
              </w:rPr>
              <w:t xml:space="preserve"> 11:</w:t>
            </w:r>
            <w:r w:rsidRPr="00240579">
              <w:rPr>
                <w:spacing w:val="0"/>
              </w:rPr>
              <w:t>4</w:t>
            </w:r>
            <w:r w:rsidR="004874BA" w:rsidRPr="00240579">
              <w:rPr>
                <w:spacing w:val="0"/>
              </w:rPr>
              <w:t>5</w:t>
            </w:r>
            <w:r w:rsidR="009D482E" w:rsidRPr="00240579">
              <w:rPr>
                <w:spacing w:val="0"/>
              </w:rPr>
              <w:t>a</w:t>
            </w:r>
            <w:r w:rsidR="009D482E" w:rsidRPr="00240579">
              <w:rPr>
                <w:spacing w:val="180"/>
              </w:rPr>
              <w:t>m</w:t>
            </w:r>
          </w:p>
        </w:tc>
        <w:tc>
          <w:tcPr>
            <w:tcW w:w="2070" w:type="dxa"/>
            <w:gridSpan w:val="2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AEEF3" w:themeFill="accent5" w:themeFillTint="33"/>
          </w:tcPr>
          <w:p w:rsidR="000A43BF" w:rsidRDefault="000A43BF" w:rsidP="005B0E87">
            <w:pPr>
              <w:pStyle w:val="Presentation"/>
              <w:jc w:val="center"/>
            </w:pPr>
          </w:p>
          <w:p w:rsidR="000A43BF" w:rsidRDefault="004874BA" w:rsidP="00143A20">
            <w:pPr>
              <w:pStyle w:val="Presentation"/>
              <w:jc w:val="center"/>
            </w:pPr>
            <w:r>
              <w:t>Prevention BM</w:t>
            </w:r>
            <w:r w:rsidR="000A43BF">
              <w:t>Ps</w:t>
            </w:r>
          </w:p>
          <w:p w:rsidR="000A43BF" w:rsidRPr="005B0E87" w:rsidRDefault="004874BA" w:rsidP="00143A20">
            <w:pPr>
              <w:pStyle w:val="Presentation"/>
              <w:tabs>
                <w:tab w:val="left" w:pos="765"/>
                <w:tab w:val="center" w:pos="965"/>
              </w:tabs>
              <w:jc w:val="center"/>
              <w:rPr>
                <w:b w:val="0"/>
              </w:rPr>
            </w:pPr>
            <w:r>
              <w:rPr>
                <w:b w:val="0"/>
              </w:rPr>
              <w:t xml:space="preserve">Mark Frey and </w:t>
            </w:r>
            <w:r w:rsidR="00E00349">
              <w:rPr>
                <w:b w:val="0"/>
              </w:rPr>
              <w:t xml:space="preserve">Alex </w:t>
            </w:r>
            <w:proofErr w:type="spellStart"/>
            <w:r w:rsidR="00E00349">
              <w:rPr>
                <w:b w:val="0"/>
              </w:rPr>
              <w:t>Voznitza</w:t>
            </w:r>
            <w:proofErr w:type="spellEnd"/>
            <w:r>
              <w:rPr>
                <w:b w:val="0"/>
              </w:rPr>
              <w:t>, NPS</w:t>
            </w:r>
          </w:p>
          <w:p w:rsidR="000A43BF" w:rsidRPr="00B22D2A" w:rsidRDefault="00124533" w:rsidP="00B22D2A">
            <w:pPr>
              <w:pStyle w:val="Presentation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5521E05" wp14:editId="1A569C21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228600</wp:posOffset>
                      </wp:positionV>
                      <wp:extent cx="171450" cy="180975"/>
                      <wp:effectExtent l="0" t="0" r="19050" b="28575"/>
                      <wp:wrapNone/>
                      <wp:docPr id="7" name="5-Point Sta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1450" cy="180975"/>
                              </a:xfrm>
                              <a:custGeom>
                                <a:avLst/>
                                <a:gdLst>
                                  <a:gd name="T0" fmla="*/ 0 w 171450"/>
                                  <a:gd name="T1" fmla="*/ 69126 h 180975"/>
                                  <a:gd name="T2" fmla="*/ 65488 w 171450"/>
                                  <a:gd name="T3" fmla="*/ 69127 h 180975"/>
                                  <a:gd name="T4" fmla="*/ 85725 w 171450"/>
                                  <a:gd name="T5" fmla="*/ 0 h 180975"/>
                                  <a:gd name="T6" fmla="*/ 105962 w 171450"/>
                                  <a:gd name="T7" fmla="*/ 69127 h 180975"/>
                                  <a:gd name="T8" fmla="*/ 171450 w 171450"/>
                                  <a:gd name="T9" fmla="*/ 69126 h 180975"/>
                                  <a:gd name="T10" fmla="*/ 118468 w 171450"/>
                                  <a:gd name="T11" fmla="*/ 111848 h 180975"/>
                                  <a:gd name="T12" fmla="*/ 138706 w 171450"/>
                                  <a:gd name="T13" fmla="*/ 180975 h 180975"/>
                                  <a:gd name="T14" fmla="*/ 85725 w 171450"/>
                                  <a:gd name="T15" fmla="*/ 138252 h 180975"/>
                                  <a:gd name="T16" fmla="*/ 32744 w 171450"/>
                                  <a:gd name="T17" fmla="*/ 180975 h 180975"/>
                                  <a:gd name="T18" fmla="*/ 52982 w 171450"/>
                                  <a:gd name="T19" fmla="*/ 111848 h 180975"/>
                                  <a:gd name="T20" fmla="*/ 0 w 171450"/>
                                  <a:gd name="T21" fmla="*/ 69126 h 1809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71450" h="180975">
                                    <a:moveTo>
                                      <a:pt x="0" y="69126"/>
                                    </a:moveTo>
                                    <a:lnTo>
                                      <a:pt x="65488" y="69127"/>
                                    </a:lnTo>
                                    <a:lnTo>
                                      <a:pt x="85725" y="0"/>
                                    </a:lnTo>
                                    <a:lnTo>
                                      <a:pt x="105962" y="69127"/>
                                    </a:lnTo>
                                    <a:lnTo>
                                      <a:pt x="171450" y="69126"/>
                                    </a:lnTo>
                                    <a:lnTo>
                                      <a:pt x="118468" y="111848"/>
                                    </a:lnTo>
                                    <a:lnTo>
                                      <a:pt x="138706" y="180975"/>
                                    </a:lnTo>
                                    <a:lnTo>
                                      <a:pt x="85725" y="138252"/>
                                    </a:lnTo>
                                    <a:lnTo>
                                      <a:pt x="32744" y="180975"/>
                                    </a:lnTo>
                                    <a:lnTo>
                                      <a:pt x="52982" y="111848"/>
                                    </a:lnTo>
                                    <a:lnTo>
                                      <a:pt x="0" y="691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5" o:spid="_x0000_s1026" style="position:absolute;margin-left:-4.25pt;margin-top:18pt;width:13.5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45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" path="m,69126r65488,1l85725,r20237,69127l171450,69126r-52982,42722l138706,180975,85725,138252,32744,180975,52982,111848,,69126xe" fillcolor="#1f497d [3215]" strokecolor="#1f497d [3215]" strokeweight="2pt">
                      <v:path arrowok="t" o:connecttype="custom" o:connectlocs="0,69126;65488,69127;85725,0;105962,69127;171450,69126;118468,111848;138706,180975;85725,138252;32744,180975;52982,111848;0,69126" o:connectangles="0,0,0,0,0,0,0,0,0,0,0"/>
                    </v:shape>
                  </w:pict>
                </mc:Fallback>
              </mc:AlternateContent>
            </w:r>
            <w:r w:rsidR="00B22D2A" w:rsidRPr="00B22D2A">
              <w:t>(Outside)</w:t>
            </w:r>
          </w:p>
        </w:tc>
        <w:tc>
          <w:tcPr>
            <w:tcW w:w="198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DE9D9" w:themeFill="accent6" w:themeFillTint="33"/>
          </w:tcPr>
          <w:p w:rsidR="000A43BF" w:rsidRDefault="000A43BF" w:rsidP="005B0E87">
            <w:pPr>
              <w:pStyle w:val="Presentation"/>
              <w:jc w:val="center"/>
            </w:pPr>
          </w:p>
          <w:p w:rsidR="000A43BF" w:rsidRDefault="000A43BF" w:rsidP="005B0E87">
            <w:pPr>
              <w:pStyle w:val="Presentation"/>
              <w:jc w:val="center"/>
            </w:pPr>
            <w:r>
              <w:t>Mapping and Data Collection</w:t>
            </w:r>
          </w:p>
          <w:p w:rsidR="000A43BF" w:rsidRPr="005B0E87" w:rsidRDefault="000A43BF" w:rsidP="005B0E87">
            <w:pPr>
              <w:pStyle w:val="Presentation"/>
              <w:jc w:val="center"/>
              <w:rPr>
                <w:b w:val="0"/>
              </w:rPr>
            </w:pPr>
            <w:r>
              <w:rPr>
                <w:b w:val="0"/>
              </w:rPr>
              <w:t xml:space="preserve">Ryan </w:t>
            </w:r>
            <w:proofErr w:type="spellStart"/>
            <w:r>
              <w:rPr>
                <w:b w:val="0"/>
              </w:rPr>
              <w:t>Tietjen</w:t>
            </w:r>
            <w:proofErr w:type="spellEnd"/>
            <w:r w:rsidRPr="005B0E87">
              <w:rPr>
                <w:b w:val="0"/>
              </w:rPr>
              <w:t>, NPS</w:t>
            </w:r>
            <w:r w:rsidR="005B569C">
              <w:rPr>
                <w:b w:val="0"/>
              </w:rPr>
              <w:t xml:space="preserve"> +</w:t>
            </w:r>
            <w:r w:rsidR="00292BCF">
              <w:rPr>
                <w:b w:val="0"/>
              </w:rPr>
              <w:t xml:space="preserve"> </w:t>
            </w:r>
            <w:proofErr w:type="spellStart"/>
            <w:r w:rsidR="00292BCF">
              <w:rPr>
                <w:b w:val="0"/>
              </w:rPr>
              <w:t>Jil</w:t>
            </w:r>
            <w:proofErr w:type="spellEnd"/>
            <w:r w:rsidR="00292BCF">
              <w:rPr>
                <w:b w:val="0"/>
              </w:rPr>
              <w:t xml:space="preserve"> Swearingen NPS +</w:t>
            </w:r>
            <w:r w:rsidR="005B569C">
              <w:rPr>
                <w:b w:val="0"/>
              </w:rPr>
              <w:t xml:space="preserve"> </w:t>
            </w:r>
            <w:r w:rsidR="00B61CEF">
              <w:rPr>
                <w:b w:val="0"/>
              </w:rPr>
              <w:t>Justin Roberson</w:t>
            </w:r>
            <w:r w:rsidR="00E00349">
              <w:rPr>
                <w:b w:val="0"/>
              </w:rPr>
              <w:t>, Fairfax</w:t>
            </w:r>
          </w:p>
          <w:p w:rsidR="000A43BF" w:rsidRPr="00C05330" w:rsidRDefault="00124533" w:rsidP="005C6FCC">
            <w:pPr>
              <w:pStyle w:val="Presentation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7B07090" wp14:editId="16DAFE3C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23495</wp:posOffset>
                      </wp:positionV>
                      <wp:extent cx="123825" cy="114300"/>
                      <wp:effectExtent l="0" t="0" r="28575" b="19050"/>
                      <wp:wrapNone/>
                      <wp:docPr id="6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-1.25pt;margin-top:1.85pt;width:9.75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" fillcolor="#1f497d [3215]" strokecolor="#1f497d [3215]" strokeweight="2pt"/>
                  </w:pict>
                </mc:Fallback>
              </mc:AlternateContent>
            </w:r>
            <w:r w:rsidR="00B22D2A">
              <w:t>(</w:t>
            </w:r>
            <w:r w:rsidR="005C6FCC">
              <w:t>Classroom</w:t>
            </w:r>
            <w:r w:rsidR="00B22D2A">
              <w:t>)</w:t>
            </w:r>
          </w:p>
        </w:tc>
        <w:tc>
          <w:tcPr>
            <w:tcW w:w="198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C2D69B" w:themeFill="accent3" w:themeFillTint="99"/>
          </w:tcPr>
          <w:p w:rsidR="00B22D2A" w:rsidRDefault="00B22D2A" w:rsidP="00F54B77">
            <w:pPr>
              <w:pStyle w:val="Presentation"/>
              <w:jc w:val="center"/>
            </w:pPr>
          </w:p>
          <w:p w:rsidR="000A43BF" w:rsidRDefault="000A43BF" w:rsidP="00F54B77">
            <w:pPr>
              <w:pStyle w:val="Presentation"/>
              <w:jc w:val="center"/>
            </w:pPr>
            <w:r>
              <w:t>Mechanical and Cultural Methods</w:t>
            </w:r>
          </w:p>
          <w:p w:rsidR="000A43BF" w:rsidRPr="007733CD" w:rsidRDefault="000A43BF" w:rsidP="00F54B77">
            <w:pPr>
              <w:pStyle w:val="Presentation"/>
              <w:jc w:val="center"/>
              <w:rPr>
                <w:b w:val="0"/>
              </w:rPr>
            </w:pPr>
            <w:r>
              <w:rPr>
                <w:b w:val="0"/>
              </w:rPr>
              <w:t xml:space="preserve">Damien </w:t>
            </w:r>
            <w:proofErr w:type="spellStart"/>
            <w:r>
              <w:rPr>
                <w:b w:val="0"/>
              </w:rPr>
              <w:t>Ossi</w:t>
            </w:r>
            <w:proofErr w:type="spellEnd"/>
            <w:r w:rsidR="004874BA">
              <w:rPr>
                <w:b w:val="0"/>
              </w:rPr>
              <w:t xml:space="preserve"> </w:t>
            </w:r>
            <w:r w:rsidR="00252E64">
              <w:rPr>
                <w:b w:val="0"/>
              </w:rPr>
              <w:t xml:space="preserve">DDOE </w:t>
            </w:r>
            <w:r w:rsidR="004874BA">
              <w:rPr>
                <w:b w:val="0"/>
              </w:rPr>
              <w:t xml:space="preserve">and </w:t>
            </w:r>
            <w:r w:rsidR="00252E64">
              <w:rPr>
                <w:b w:val="0"/>
              </w:rPr>
              <w:t>Jorge Montero AWS</w:t>
            </w:r>
          </w:p>
          <w:p w:rsidR="000A43BF" w:rsidRPr="00C05330" w:rsidRDefault="005B397D" w:rsidP="00B22D2A">
            <w:pPr>
              <w:pStyle w:val="Presentation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A5806EE" wp14:editId="4E0ECF12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25400</wp:posOffset>
                      </wp:positionV>
                      <wp:extent cx="161925" cy="114300"/>
                      <wp:effectExtent l="19050" t="19050" r="47625" b="19050"/>
                      <wp:wrapNone/>
                      <wp:docPr id="5" name="Isosceles Tri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14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11" o:spid="_x0000_s1026" type="#_x0000_t5" style="position:absolute;margin-left:-2.75pt;margin-top:2pt;width:12.75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" fillcolor="#1f497d [3215]" strokecolor="#1f497d [3215]" strokeweight="2pt"/>
                  </w:pict>
                </mc:Fallback>
              </mc:AlternateContent>
            </w:r>
            <w:r w:rsidR="00B22D2A">
              <w:t>(Outside)</w:t>
            </w:r>
          </w:p>
        </w:tc>
        <w:tc>
          <w:tcPr>
            <w:tcW w:w="225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uto"/>
          </w:tcPr>
          <w:p w:rsidR="00B22D2A" w:rsidRDefault="00B22D2A" w:rsidP="00B22D2A">
            <w:pPr>
              <w:pStyle w:val="Presentation"/>
              <w:jc w:val="center"/>
              <w:rPr>
                <w:szCs w:val="18"/>
              </w:rPr>
            </w:pPr>
          </w:p>
          <w:p w:rsidR="00874A29" w:rsidRDefault="00874A29" w:rsidP="00874A29">
            <w:pPr>
              <w:pStyle w:val="Presentation"/>
              <w:jc w:val="center"/>
            </w:pPr>
            <w:r>
              <w:t>Chemical Methods</w:t>
            </w:r>
            <w:r w:rsidR="00252E64">
              <w:t xml:space="preserve"> I</w:t>
            </w:r>
          </w:p>
          <w:p w:rsidR="00874A29" w:rsidRPr="00251A22" w:rsidRDefault="00252E64" w:rsidP="00874A29">
            <w:pPr>
              <w:pStyle w:val="Presentation"/>
              <w:jc w:val="center"/>
              <w:rPr>
                <w:b w:val="0"/>
              </w:rPr>
            </w:pPr>
            <w:r>
              <w:rPr>
                <w:b w:val="0"/>
              </w:rPr>
              <w:t xml:space="preserve">Ana </w:t>
            </w:r>
            <w:proofErr w:type="spellStart"/>
            <w:r>
              <w:rPr>
                <w:b w:val="0"/>
              </w:rPr>
              <w:t>Chuquin</w:t>
            </w:r>
            <w:proofErr w:type="spellEnd"/>
            <w:r>
              <w:rPr>
                <w:b w:val="0"/>
              </w:rPr>
              <w:t xml:space="preserve"> and Will </w:t>
            </w:r>
            <w:proofErr w:type="spellStart"/>
            <w:r>
              <w:rPr>
                <w:b w:val="0"/>
              </w:rPr>
              <w:t>Bloomhardt</w:t>
            </w:r>
            <w:proofErr w:type="spellEnd"/>
            <w:r>
              <w:rPr>
                <w:b w:val="0"/>
              </w:rPr>
              <w:t>, NPS</w:t>
            </w:r>
          </w:p>
          <w:p w:rsidR="00B351EB" w:rsidRPr="00B351EB" w:rsidRDefault="00874A29" w:rsidP="00874A29">
            <w:pPr>
              <w:pStyle w:val="Presentation"/>
              <w:jc w:val="center"/>
              <w:rPr>
                <w:szCs w:val="18"/>
              </w:rPr>
            </w:pPr>
            <w:r>
              <w:t>(Outside</w:t>
            </w:r>
            <w:r w:rsidRPr="00C05330">
              <w:t>)</w:t>
            </w:r>
          </w:p>
        </w:tc>
      </w:tr>
      <w:tr w:rsidR="007733CD" w:rsidRPr="00C05330" w:rsidTr="004874BA">
        <w:tc>
          <w:tcPr>
            <w:tcW w:w="1915" w:type="dxa"/>
            <w:shd w:val="clear" w:color="auto" w:fill="auto"/>
            <w:tcFitText/>
          </w:tcPr>
          <w:p w:rsidR="007733CD" w:rsidRPr="00C546CF" w:rsidRDefault="009D482E" w:rsidP="003C39F1">
            <w:pPr>
              <w:pStyle w:val="Time"/>
            </w:pPr>
            <w:r w:rsidRPr="00240579">
              <w:rPr>
                <w:spacing w:val="0"/>
              </w:rPr>
              <w:t>11:</w:t>
            </w:r>
            <w:r w:rsidR="00BB7BB7" w:rsidRPr="00240579">
              <w:rPr>
                <w:spacing w:val="0"/>
              </w:rPr>
              <w:t>4</w:t>
            </w:r>
            <w:r w:rsidR="004874BA" w:rsidRPr="00240579">
              <w:rPr>
                <w:spacing w:val="0"/>
              </w:rPr>
              <w:t>5</w:t>
            </w:r>
            <w:r w:rsidRPr="00240579">
              <w:rPr>
                <w:spacing w:val="0"/>
              </w:rPr>
              <w:t>am – 1</w:t>
            </w:r>
            <w:r w:rsidR="00BB7BB7" w:rsidRPr="00240579">
              <w:rPr>
                <w:spacing w:val="0"/>
              </w:rPr>
              <w:t>2</w:t>
            </w:r>
            <w:r w:rsidRPr="00240579">
              <w:rPr>
                <w:spacing w:val="0"/>
              </w:rPr>
              <w:t>:</w:t>
            </w:r>
            <w:r w:rsidR="003C39F1" w:rsidRPr="00240579">
              <w:rPr>
                <w:spacing w:val="0"/>
              </w:rPr>
              <w:t>45</w:t>
            </w:r>
            <w:r w:rsidR="007733CD" w:rsidRPr="00240579">
              <w:rPr>
                <w:spacing w:val="0"/>
              </w:rPr>
              <w:t xml:space="preserve"> p</w:t>
            </w:r>
            <w:r w:rsidR="007733CD" w:rsidRPr="00240579">
              <w:rPr>
                <w:spacing w:val="165"/>
              </w:rPr>
              <w:t>m</w:t>
            </w:r>
          </w:p>
        </w:tc>
        <w:tc>
          <w:tcPr>
            <w:tcW w:w="8280" w:type="dxa"/>
            <w:gridSpan w:val="5"/>
            <w:shd w:val="clear" w:color="auto" w:fill="auto"/>
            <w:vAlign w:val="center"/>
          </w:tcPr>
          <w:p w:rsidR="00BB7BB7" w:rsidRDefault="00BB7BB7" w:rsidP="004874BA">
            <w:pPr>
              <w:pStyle w:val="Session"/>
              <w:rPr>
                <w:b/>
              </w:rPr>
            </w:pPr>
            <w:r>
              <w:t xml:space="preserve">Pesticide Laws and Regulations </w:t>
            </w:r>
            <w:r w:rsidRPr="002A4601">
              <w:t>– Alvin Harris,</w:t>
            </w:r>
            <w:r>
              <w:t xml:space="preserve"> DDOE</w:t>
            </w:r>
            <w:r w:rsidR="003C39F1">
              <w:t xml:space="preserve"> </w:t>
            </w:r>
            <w:r w:rsidR="003C39F1" w:rsidRPr="00597B99">
              <w:t xml:space="preserve">and </w:t>
            </w:r>
            <w:r w:rsidR="00597B99" w:rsidRPr="00597B99">
              <w:t>Ryan Rutherford</w:t>
            </w:r>
            <w:r w:rsidR="003C39F1" w:rsidRPr="00597B99">
              <w:t>, VDACS</w:t>
            </w:r>
          </w:p>
          <w:p w:rsidR="007733CD" w:rsidRPr="00C05330" w:rsidRDefault="008941E6" w:rsidP="00453417">
            <w:pPr>
              <w:pStyle w:val="Session"/>
            </w:pPr>
            <w:r>
              <w:rPr>
                <w:b/>
              </w:rPr>
              <w:t>(Classroom</w:t>
            </w:r>
            <w:r w:rsidR="00BB7BB7">
              <w:rPr>
                <w:b/>
              </w:rPr>
              <w:t>) +</w:t>
            </w:r>
            <w:r w:rsidR="00BB7BB7" w:rsidRPr="008941E6">
              <w:t xml:space="preserve"> Lunch </w:t>
            </w:r>
            <w:r w:rsidR="00BB7BB7">
              <w:rPr>
                <w:b/>
              </w:rPr>
              <w:t>(</w:t>
            </w:r>
            <w:r w:rsidR="00453417">
              <w:rPr>
                <w:b/>
              </w:rPr>
              <w:t>bring</w:t>
            </w:r>
            <w:r w:rsidR="00BB7BB7">
              <w:rPr>
                <w:b/>
              </w:rPr>
              <w:t xml:space="preserve"> your own)</w:t>
            </w:r>
          </w:p>
        </w:tc>
      </w:tr>
      <w:tr w:rsidR="00736007" w:rsidRPr="00C05330" w:rsidTr="00B22D2A">
        <w:tc>
          <w:tcPr>
            <w:tcW w:w="1915" w:type="dxa"/>
            <w:tcBorders>
              <w:bottom w:val="single" w:sz="6" w:space="0" w:color="A6A6A6" w:themeColor="background1" w:themeShade="A6"/>
            </w:tcBorders>
            <w:tcFitText/>
          </w:tcPr>
          <w:p w:rsidR="007733CD" w:rsidRPr="00C546CF" w:rsidRDefault="00F54B77" w:rsidP="003C39F1">
            <w:pPr>
              <w:pStyle w:val="Time"/>
            </w:pPr>
            <w:r w:rsidRPr="00240579">
              <w:rPr>
                <w:spacing w:val="0"/>
              </w:rPr>
              <w:t>1</w:t>
            </w:r>
            <w:r w:rsidR="009D482E" w:rsidRPr="00240579">
              <w:rPr>
                <w:spacing w:val="0"/>
              </w:rPr>
              <w:t>2:</w:t>
            </w:r>
            <w:r w:rsidR="003C39F1" w:rsidRPr="00240579">
              <w:rPr>
                <w:spacing w:val="0"/>
              </w:rPr>
              <w:t>45</w:t>
            </w:r>
            <w:r w:rsidR="005A6879" w:rsidRPr="00240579">
              <w:rPr>
                <w:spacing w:val="0"/>
              </w:rPr>
              <w:t xml:space="preserve"> </w:t>
            </w:r>
            <w:r w:rsidRPr="00240579">
              <w:rPr>
                <w:spacing w:val="0"/>
              </w:rPr>
              <w:t>pm</w:t>
            </w:r>
            <w:r w:rsidR="007733CD" w:rsidRPr="00240579">
              <w:rPr>
                <w:spacing w:val="0"/>
              </w:rPr>
              <w:t xml:space="preserve"> – </w:t>
            </w:r>
            <w:r w:rsidR="004874BA" w:rsidRPr="00240579">
              <w:rPr>
                <w:spacing w:val="0"/>
              </w:rPr>
              <w:t>2:</w:t>
            </w:r>
            <w:r w:rsidR="003C39F1" w:rsidRPr="00240579">
              <w:rPr>
                <w:spacing w:val="0"/>
              </w:rPr>
              <w:t>25</w:t>
            </w:r>
            <w:r w:rsidRPr="00240579">
              <w:rPr>
                <w:spacing w:val="0"/>
              </w:rPr>
              <w:t xml:space="preserve"> p</w:t>
            </w:r>
            <w:r w:rsidRPr="00240579">
              <w:rPr>
                <w:spacing w:val="195"/>
              </w:rPr>
              <w:t>m</w:t>
            </w:r>
          </w:p>
        </w:tc>
        <w:tc>
          <w:tcPr>
            <w:tcW w:w="2070" w:type="dxa"/>
            <w:gridSpan w:val="2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DAEEF3" w:themeFill="accent5" w:themeFillTint="33"/>
          </w:tcPr>
          <w:p w:rsidR="00143A20" w:rsidRDefault="00143A20" w:rsidP="00251A22">
            <w:pPr>
              <w:pStyle w:val="Presentation"/>
              <w:jc w:val="center"/>
            </w:pPr>
          </w:p>
          <w:p w:rsidR="00874A29" w:rsidRDefault="00874A29" w:rsidP="00874A29">
            <w:pPr>
              <w:pStyle w:val="Presentation"/>
              <w:jc w:val="center"/>
            </w:pPr>
            <w:r>
              <w:t>Early Detection: ID and Ecology</w:t>
            </w:r>
          </w:p>
          <w:p w:rsidR="00874A29" w:rsidRPr="00251A22" w:rsidRDefault="005B397D" w:rsidP="00874A29">
            <w:pPr>
              <w:pStyle w:val="Presentation"/>
              <w:jc w:val="center"/>
              <w:rPr>
                <w:b w:val="0"/>
              </w:rPr>
            </w:pPr>
            <w:r w:rsidRPr="0039751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92AD3FC" wp14:editId="6B133A58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358775</wp:posOffset>
                      </wp:positionV>
                      <wp:extent cx="171450" cy="180975"/>
                      <wp:effectExtent l="0" t="0" r="19050" b="28575"/>
                      <wp:wrapNone/>
                      <wp:docPr id="4" name="5-Point Star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1450" cy="180975"/>
                              </a:xfrm>
                              <a:custGeom>
                                <a:avLst/>
                                <a:gdLst>
                                  <a:gd name="T0" fmla="*/ 0 w 171450"/>
                                  <a:gd name="T1" fmla="*/ 69126 h 180975"/>
                                  <a:gd name="T2" fmla="*/ 65488 w 171450"/>
                                  <a:gd name="T3" fmla="*/ 69127 h 180975"/>
                                  <a:gd name="T4" fmla="*/ 85725 w 171450"/>
                                  <a:gd name="T5" fmla="*/ 0 h 180975"/>
                                  <a:gd name="T6" fmla="*/ 105962 w 171450"/>
                                  <a:gd name="T7" fmla="*/ 69127 h 180975"/>
                                  <a:gd name="T8" fmla="*/ 171450 w 171450"/>
                                  <a:gd name="T9" fmla="*/ 69126 h 180975"/>
                                  <a:gd name="T10" fmla="*/ 118468 w 171450"/>
                                  <a:gd name="T11" fmla="*/ 111848 h 180975"/>
                                  <a:gd name="T12" fmla="*/ 138706 w 171450"/>
                                  <a:gd name="T13" fmla="*/ 180975 h 180975"/>
                                  <a:gd name="T14" fmla="*/ 85725 w 171450"/>
                                  <a:gd name="T15" fmla="*/ 138252 h 180975"/>
                                  <a:gd name="T16" fmla="*/ 32744 w 171450"/>
                                  <a:gd name="T17" fmla="*/ 180975 h 180975"/>
                                  <a:gd name="T18" fmla="*/ 52982 w 171450"/>
                                  <a:gd name="T19" fmla="*/ 111848 h 180975"/>
                                  <a:gd name="T20" fmla="*/ 0 w 171450"/>
                                  <a:gd name="T21" fmla="*/ 69126 h 180975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171450" h="180975">
                                    <a:moveTo>
                                      <a:pt x="0" y="69126"/>
                                    </a:moveTo>
                                    <a:lnTo>
                                      <a:pt x="65488" y="69127"/>
                                    </a:lnTo>
                                    <a:lnTo>
                                      <a:pt x="85725" y="0"/>
                                    </a:lnTo>
                                    <a:lnTo>
                                      <a:pt x="105962" y="69127"/>
                                    </a:lnTo>
                                    <a:lnTo>
                                      <a:pt x="171450" y="69126"/>
                                    </a:lnTo>
                                    <a:lnTo>
                                      <a:pt x="118468" y="111848"/>
                                    </a:lnTo>
                                    <a:lnTo>
                                      <a:pt x="138706" y="180975"/>
                                    </a:lnTo>
                                    <a:lnTo>
                                      <a:pt x="85725" y="138252"/>
                                    </a:lnTo>
                                    <a:lnTo>
                                      <a:pt x="32744" y="180975"/>
                                    </a:lnTo>
                                    <a:lnTo>
                                      <a:pt x="52982" y="111848"/>
                                    </a:lnTo>
                                    <a:lnTo>
                                      <a:pt x="0" y="6912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Point Star 6" o:spid="_x0000_s1026" style="position:absolute;margin-left:-3.5pt;margin-top:28.25pt;width:13.5pt;height:1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45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" path="m,69126r65488,1l85725,r20237,69127l171450,69126r-52982,42722l138706,180975,85725,138252,32744,180975,52982,111848,,69126xe" fillcolor="#1f497d [3215]" strokecolor="#1f497d [3215]" strokeweight="2pt">
                      <v:path arrowok="t" o:connecttype="custom" o:connectlocs="0,69126;65488,69127;85725,0;105962,69127;171450,69126;118468,111848;138706,180975;85725,138252;32744,180975;52982,111848;0,69126" o:connectangles="0,0,0,0,0,0,0,0,0,0,0"/>
                    </v:shape>
                  </w:pict>
                </mc:Fallback>
              </mc:AlternateContent>
            </w:r>
            <w:r w:rsidRPr="00397518">
              <w:rPr>
                <w:b w:val="0"/>
              </w:rPr>
              <w:t>Rod Simmons,</w:t>
            </w:r>
            <w:r>
              <w:rPr>
                <w:b w:val="0"/>
              </w:rPr>
              <w:t xml:space="preserve"> Alexandria +</w:t>
            </w:r>
            <w:r w:rsidR="00252E64">
              <w:rPr>
                <w:b w:val="0"/>
              </w:rPr>
              <w:t xml:space="preserve"> Damien </w:t>
            </w:r>
            <w:proofErr w:type="spellStart"/>
            <w:r w:rsidR="00252E64">
              <w:rPr>
                <w:b w:val="0"/>
              </w:rPr>
              <w:t>Ossi</w:t>
            </w:r>
            <w:proofErr w:type="spellEnd"/>
            <w:r w:rsidR="00252E64">
              <w:rPr>
                <w:b w:val="0"/>
              </w:rPr>
              <w:t xml:space="preserve"> DDOE</w:t>
            </w:r>
          </w:p>
          <w:p w:rsidR="007733CD" w:rsidRPr="00C05330" w:rsidRDefault="00874A29" w:rsidP="00874A29">
            <w:pPr>
              <w:pStyle w:val="Presentation"/>
              <w:jc w:val="center"/>
            </w:pPr>
            <w:r>
              <w:t>(Classroom)</w:t>
            </w:r>
            <w:r>
              <w:rPr>
                <w:noProof/>
              </w:rPr>
              <w:t xml:space="preserve"> </w:t>
            </w:r>
          </w:p>
        </w:tc>
        <w:tc>
          <w:tcPr>
            <w:tcW w:w="198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FDE9D9" w:themeFill="accent6" w:themeFillTint="33"/>
          </w:tcPr>
          <w:p w:rsidR="00B22D2A" w:rsidRDefault="00B22D2A" w:rsidP="00B22D2A">
            <w:pPr>
              <w:pStyle w:val="Presentation"/>
            </w:pPr>
          </w:p>
          <w:p w:rsidR="00B351EB" w:rsidRPr="00B351EB" w:rsidRDefault="00B351EB" w:rsidP="00B351EB">
            <w:pPr>
              <w:jc w:val="center"/>
              <w:rPr>
                <w:rFonts w:ascii="Arial" w:hAnsi="Arial" w:cs="Arial"/>
                <w:color w:val="222222"/>
                <w:szCs w:val="20"/>
              </w:rPr>
            </w:pPr>
            <w:r w:rsidRPr="00B351EB">
              <w:rPr>
                <w:rFonts w:ascii="Trebuchet MS" w:hAnsi="Trebuchet MS" w:cs="Arial"/>
                <w:b/>
                <w:bCs/>
                <w:color w:val="222222"/>
                <w:sz w:val="18"/>
                <w:szCs w:val="18"/>
              </w:rPr>
              <w:t>Chemical Methods</w:t>
            </w:r>
            <w:r w:rsidR="00252E64">
              <w:rPr>
                <w:rFonts w:ascii="Trebuchet MS" w:hAnsi="Trebuchet MS" w:cs="Arial"/>
                <w:b/>
                <w:bCs/>
                <w:color w:val="222222"/>
                <w:sz w:val="18"/>
                <w:szCs w:val="18"/>
              </w:rPr>
              <w:t xml:space="preserve"> II</w:t>
            </w:r>
          </w:p>
          <w:p w:rsidR="00B351EB" w:rsidRPr="00252E64" w:rsidRDefault="00252E64" w:rsidP="00B351EB">
            <w:pPr>
              <w:jc w:val="center"/>
              <w:rPr>
                <w:rFonts w:ascii="Arial" w:hAnsi="Arial" w:cs="Arial"/>
                <w:szCs w:val="20"/>
              </w:rPr>
            </w:pPr>
            <w:r w:rsidRPr="00252E64">
              <w:rPr>
                <w:rFonts w:ascii="Trebuchet MS" w:hAnsi="Trebuchet MS" w:cs="Arial"/>
                <w:bCs/>
                <w:sz w:val="18"/>
                <w:szCs w:val="18"/>
              </w:rPr>
              <w:t xml:space="preserve">Ana </w:t>
            </w:r>
            <w:proofErr w:type="spellStart"/>
            <w:r w:rsidRPr="00252E64">
              <w:rPr>
                <w:rFonts w:ascii="Trebuchet MS" w:hAnsi="Trebuchet MS" w:cs="Arial"/>
                <w:bCs/>
                <w:sz w:val="18"/>
                <w:szCs w:val="18"/>
              </w:rPr>
              <w:t>Chuquin</w:t>
            </w:r>
            <w:proofErr w:type="spellEnd"/>
            <w:r w:rsidRPr="00252E64">
              <w:rPr>
                <w:rFonts w:ascii="Trebuchet MS" w:hAnsi="Trebuchet MS" w:cs="Arial"/>
                <w:bCs/>
                <w:sz w:val="18"/>
                <w:szCs w:val="18"/>
              </w:rPr>
              <w:t xml:space="preserve"> NPS and Jorge Montero AWS</w:t>
            </w:r>
          </w:p>
          <w:p w:rsidR="007733CD" w:rsidRPr="00E76458" w:rsidRDefault="005B397D" w:rsidP="005C6FCC">
            <w:pPr>
              <w:pStyle w:val="Presentation"/>
              <w:jc w:val="center"/>
              <w:rPr>
                <w:sz w:val="20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BB22CF7" wp14:editId="5D73E84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273685</wp:posOffset>
                      </wp:positionV>
                      <wp:extent cx="133350" cy="123825"/>
                      <wp:effectExtent l="0" t="0" r="19050" b="28575"/>
                      <wp:wrapNone/>
                      <wp:docPr id="3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" cy="123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-1.25pt;margin-top:21.55pt;width:10.5pt;height: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" fillcolor="#1f497d [3215]" strokecolor="#1f497d [3215]" strokeweight="2pt"/>
                  </w:pict>
                </mc:Fallback>
              </mc:AlternateContent>
            </w:r>
            <w:r w:rsidR="00E76458" w:rsidRPr="00E76458">
              <w:rPr>
                <w:sz w:val="20"/>
                <w:szCs w:val="24"/>
              </w:rPr>
              <w:t>(Outside)</w:t>
            </w:r>
          </w:p>
        </w:tc>
        <w:tc>
          <w:tcPr>
            <w:tcW w:w="198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C2D69B" w:themeFill="accent3" w:themeFillTint="99"/>
          </w:tcPr>
          <w:p w:rsidR="00143A20" w:rsidRDefault="00143A20" w:rsidP="008808BB">
            <w:pPr>
              <w:pStyle w:val="Presentation"/>
              <w:jc w:val="center"/>
            </w:pPr>
          </w:p>
          <w:p w:rsidR="007733CD" w:rsidRDefault="000A43BF" w:rsidP="008808BB">
            <w:pPr>
              <w:pStyle w:val="Presentation"/>
              <w:jc w:val="center"/>
            </w:pPr>
            <w:r>
              <w:t>PPE and Truck Organization</w:t>
            </w:r>
          </w:p>
          <w:p w:rsidR="008808BB" w:rsidRPr="008808BB" w:rsidRDefault="00E00349" w:rsidP="008808BB">
            <w:pPr>
              <w:pStyle w:val="Presentation"/>
              <w:jc w:val="center"/>
              <w:rPr>
                <w:b w:val="0"/>
              </w:rPr>
            </w:pPr>
            <w:r>
              <w:rPr>
                <w:b w:val="0"/>
              </w:rPr>
              <w:t xml:space="preserve">Alex </w:t>
            </w:r>
            <w:proofErr w:type="spellStart"/>
            <w:r>
              <w:rPr>
                <w:b w:val="0"/>
              </w:rPr>
              <w:t>Voznitza</w:t>
            </w:r>
            <w:proofErr w:type="spellEnd"/>
            <w:r w:rsidR="008F6D58">
              <w:rPr>
                <w:b w:val="0"/>
              </w:rPr>
              <w:t xml:space="preserve">, </w:t>
            </w:r>
            <w:r w:rsidR="008808BB" w:rsidRPr="008808BB">
              <w:rPr>
                <w:b w:val="0"/>
              </w:rPr>
              <w:t>NPS</w:t>
            </w:r>
          </w:p>
          <w:p w:rsidR="007733CD" w:rsidRPr="00C05330" w:rsidRDefault="005B397D" w:rsidP="00002F9B">
            <w:pPr>
              <w:pStyle w:val="Presentation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2A1EE5D" wp14:editId="59423D13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293370</wp:posOffset>
                      </wp:positionV>
                      <wp:extent cx="152400" cy="123825"/>
                      <wp:effectExtent l="19050" t="19050" r="38100" b="28575"/>
                      <wp:wrapNone/>
                      <wp:docPr id="1" name="Isosceles Tri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2382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  <a:ln w="2540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Isosceles Triangle 13" o:spid="_x0000_s1026" type="#_x0000_t5" style="position:absolute;margin-left:-2.75pt;margin-top:23.1pt;width:12pt;height: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" fillcolor="#1f497d [3215]" strokecolor="#1f497d [3215]" strokeweight="2pt"/>
                  </w:pict>
                </mc:Fallback>
              </mc:AlternateContent>
            </w:r>
            <w:r w:rsidR="00002F9B">
              <w:t>(Outside)</w:t>
            </w:r>
          </w:p>
        </w:tc>
        <w:tc>
          <w:tcPr>
            <w:tcW w:w="2250" w:type="dxa"/>
            <w:tcBorders>
              <w:top w:val="single" w:sz="6" w:space="0" w:color="A6A6A6" w:themeColor="background1" w:themeShade="A6"/>
              <w:left w:val="single" w:sz="6" w:space="0" w:color="A6A6A6" w:themeColor="background1" w:themeShade="A6"/>
              <w:bottom w:val="single" w:sz="6" w:space="0" w:color="A6A6A6" w:themeColor="background1" w:themeShade="A6"/>
              <w:right w:val="single" w:sz="6" w:space="0" w:color="A6A6A6" w:themeColor="background1" w:themeShade="A6"/>
            </w:tcBorders>
            <w:shd w:val="clear" w:color="auto" w:fill="auto"/>
          </w:tcPr>
          <w:p w:rsidR="00143A20" w:rsidRDefault="00143A20" w:rsidP="00143A20">
            <w:pPr>
              <w:pStyle w:val="Presentation"/>
              <w:jc w:val="center"/>
            </w:pPr>
          </w:p>
          <w:p w:rsidR="00BB7BB7" w:rsidRDefault="006D1E1F" w:rsidP="00143A20">
            <w:pPr>
              <w:pStyle w:val="Presentation"/>
              <w:jc w:val="center"/>
              <w:rPr>
                <w:rFonts w:ascii="Trebuchet MS" w:hAnsi="Trebuchet MS" w:cs="Arial"/>
                <w:b w:val="0"/>
                <w:bCs/>
                <w:color w:val="222222"/>
                <w:szCs w:val="18"/>
                <w:shd w:val="clear" w:color="auto" w:fill="FFFFFF"/>
              </w:rPr>
            </w:pPr>
            <w:r>
              <w:t>Chemical Safety</w:t>
            </w:r>
            <w:r w:rsidR="00BB7BB7">
              <w:rPr>
                <w:rFonts w:ascii="Trebuchet MS" w:hAnsi="Trebuchet MS" w:cs="Arial"/>
                <w:b w:val="0"/>
                <w:bCs/>
                <w:color w:val="222222"/>
                <w:szCs w:val="18"/>
                <w:shd w:val="clear" w:color="auto" w:fill="FFFFFF"/>
              </w:rPr>
              <w:t>/</w:t>
            </w:r>
          </w:p>
          <w:p w:rsidR="007733CD" w:rsidRDefault="008F6D58" w:rsidP="00143A20">
            <w:pPr>
              <w:pStyle w:val="Presentation"/>
              <w:jc w:val="center"/>
            </w:pPr>
            <w:r>
              <w:rPr>
                <w:rFonts w:ascii="Trebuchet MS" w:hAnsi="Trebuchet MS" w:cs="Arial"/>
                <w:b w:val="0"/>
                <w:bCs/>
                <w:color w:val="222222"/>
                <w:szCs w:val="18"/>
                <w:shd w:val="clear" w:color="auto" w:fill="FFFFFF"/>
              </w:rPr>
              <w:t>Spills/Labels/</w:t>
            </w:r>
            <w:r w:rsidR="00BB7BB7">
              <w:rPr>
                <w:rFonts w:ascii="Trebuchet MS" w:hAnsi="Trebuchet MS" w:cs="Arial"/>
                <w:b w:val="0"/>
                <w:bCs/>
                <w:color w:val="222222"/>
                <w:szCs w:val="18"/>
                <w:shd w:val="clear" w:color="auto" w:fill="FFFFFF"/>
              </w:rPr>
              <w:t>MSDS</w:t>
            </w:r>
          </w:p>
          <w:p w:rsidR="006D1E1F" w:rsidRPr="006D1E1F" w:rsidRDefault="008F6D58" w:rsidP="00143A20">
            <w:pPr>
              <w:pStyle w:val="Presentation"/>
              <w:jc w:val="center"/>
              <w:rPr>
                <w:b w:val="0"/>
              </w:rPr>
            </w:pPr>
            <w:r>
              <w:rPr>
                <w:b w:val="0"/>
              </w:rPr>
              <w:t xml:space="preserve">Josh Rudder and </w:t>
            </w:r>
            <w:r w:rsidR="00252E64">
              <w:rPr>
                <w:b w:val="0"/>
              </w:rPr>
              <w:t xml:space="preserve">Will </w:t>
            </w:r>
            <w:proofErr w:type="spellStart"/>
            <w:r w:rsidR="00252E64">
              <w:rPr>
                <w:b w:val="0"/>
              </w:rPr>
              <w:t>Bloomhardt</w:t>
            </w:r>
            <w:proofErr w:type="spellEnd"/>
            <w:r w:rsidR="005C6FCC">
              <w:rPr>
                <w:b w:val="0"/>
              </w:rPr>
              <w:t xml:space="preserve"> </w:t>
            </w:r>
            <w:r w:rsidR="006D1E1F">
              <w:rPr>
                <w:b w:val="0"/>
              </w:rPr>
              <w:t>NPS</w:t>
            </w:r>
          </w:p>
          <w:p w:rsidR="00874A29" w:rsidRPr="00C05330" w:rsidRDefault="00002F9B" w:rsidP="00874A29">
            <w:pPr>
              <w:pStyle w:val="Presentation"/>
              <w:jc w:val="center"/>
            </w:pPr>
            <w:r>
              <w:t>(Outside</w:t>
            </w:r>
            <w:r w:rsidR="00874A29">
              <w:t>)</w:t>
            </w:r>
          </w:p>
          <w:p w:rsidR="007733CD" w:rsidRPr="00C05330" w:rsidRDefault="007733CD" w:rsidP="00874A29">
            <w:pPr>
              <w:pStyle w:val="Presentation"/>
              <w:jc w:val="center"/>
            </w:pPr>
          </w:p>
        </w:tc>
      </w:tr>
      <w:tr w:rsidR="008B202C" w:rsidRPr="00C05330" w:rsidTr="00E76458">
        <w:trPr>
          <w:trHeight w:val="498"/>
        </w:trPr>
        <w:tc>
          <w:tcPr>
            <w:tcW w:w="1915" w:type="dxa"/>
            <w:shd w:val="clear" w:color="auto" w:fill="FFFFFF" w:themeFill="background1"/>
            <w:tcFitText/>
          </w:tcPr>
          <w:p w:rsidR="008B202C" w:rsidRPr="00A17E63" w:rsidRDefault="008B202C" w:rsidP="003C39F1">
            <w:pPr>
              <w:pStyle w:val="Time"/>
              <w:rPr>
                <w:highlight w:val="yellow"/>
              </w:rPr>
            </w:pPr>
            <w:r w:rsidRPr="00240579">
              <w:rPr>
                <w:spacing w:val="15"/>
              </w:rPr>
              <w:t>2:</w:t>
            </w:r>
            <w:r w:rsidR="003C39F1" w:rsidRPr="00240579">
              <w:rPr>
                <w:spacing w:val="15"/>
              </w:rPr>
              <w:t>25</w:t>
            </w:r>
            <w:r w:rsidRPr="00240579">
              <w:rPr>
                <w:b/>
                <w:spacing w:val="15"/>
              </w:rPr>
              <w:t xml:space="preserve"> pm</w:t>
            </w:r>
            <w:r w:rsidR="00E76458" w:rsidRPr="00240579">
              <w:rPr>
                <w:spacing w:val="15"/>
              </w:rPr>
              <w:t>-2:</w:t>
            </w:r>
            <w:r w:rsidR="003C39F1" w:rsidRPr="00240579">
              <w:rPr>
                <w:spacing w:val="15"/>
              </w:rPr>
              <w:t>45</w:t>
            </w:r>
            <w:r w:rsidRPr="00240579">
              <w:rPr>
                <w:spacing w:val="15"/>
              </w:rPr>
              <w:t xml:space="preserve"> p</w:t>
            </w:r>
            <w:r w:rsidRPr="00240579">
              <w:rPr>
                <w:spacing w:val="180"/>
              </w:rPr>
              <w:t>m</w:t>
            </w:r>
          </w:p>
        </w:tc>
        <w:tc>
          <w:tcPr>
            <w:tcW w:w="8280" w:type="dxa"/>
            <w:gridSpan w:val="5"/>
            <w:tcBorders>
              <w:top w:val="single" w:sz="6" w:space="0" w:color="A6A6A6" w:themeColor="background1" w:themeShade="A6"/>
            </w:tcBorders>
            <w:shd w:val="clear" w:color="auto" w:fill="FFFFFF" w:themeFill="background1"/>
            <w:vAlign w:val="center"/>
          </w:tcPr>
          <w:p w:rsidR="008B202C" w:rsidRPr="00A17E63" w:rsidRDefault="00E2745D" w:rsidP="00252E64">
            <w:pPr>
              <w:pStyle w:val="Session"/>
              <w:rPr>
                <w:highlight w:val="yellow"/>
              </w:rPr>
            </w:pPr>
            <w:r>
              <w:rPr>
                <w:rFonts w:ascii="Trebuchet MS" w:hAnsi="Trebuchet MS"/>
                <w:color w:val="222222"/>
                <w:szCs w:val="20"/>
                <w:shd w:val="clear" w:color="auto" w:fill="FFFFFF"/>
              </w:rPr>
              <w:t>EPMT Field Methods</w:t>
            </w:r>
            <w:r>
              <w:t xml:space="preserve"> – Ryan </w:t>
            </w:r>
            <w:proofErr w:type="spellStart"/>
            <w:r>
              <w:t>Tietjen</w:t>
            </w:r>
            <w:proofErr w:type="spellEnd"/>
            <w:r>
              <w:t xml:space="preserve">, NPS </w:t>
            </w:r>
            <w:r w:rsidRPr="00E76458">
              <w:rPr>
                <w:b/>
              </w:rPr>
              <w:t>(</w:t>
            </w:r>
            <w:r>
              <w:rPr>
                <w:b/>
              </w:rPr>
              <w:t>Classroom</w:t>
            </w:r>
            <w:r w:rsidRPr="00251A22">
              <w:rPr>
                <w:b/>
              </w:rPr>
              <w:t>)</w:t>
            </w:r>
          </w:p>
        </w:tc>
      </w:tr>
      <w:tr w:rsidR="007733CD" w:rsidRPr="00C05330" w:rsidTr="00E76458">
        <w:trPr>
          <w:trHeight w:val="363"/>
        </w:trPr>
        <w:tc>
          <w:tcPr>
            <w:tcW w:w="1915" w:type="dxa"/>
            <w:shd w:val="clear" w:color="auto" w:fill="FFFFFF" w:themeFill="background1"/>
            <w:tcFitText/>
          </w:tcPr>
          <w:p w:rsidR="007733CD" w:rsidRPr="00E2745D" w:rsidRDefault="004874BA" w:rsidP="00F54B77">
            <w:pPr>
              <w:pStyle w:val="Time"/>
              <w:rPr>
                <w:spacing w:val="0"/>
              </w:rPr>
            </w:pPr>
            <w:r w:rsidRPr="00240579">
              <w:rPr>
                <w:spacing w:val="15"/>
              </w:rPr>
              <w:t>2:</w:t>
            </w:r>
            <w:r w:rsidR="003C39F1" w:rsidRPr="00240579">
              <w:rPr>
                <w:spacing w:val="15"/>
              </w:rPr>
              <w:t>45</w:t>
            </w:r>
            <w:r w:rsidR="00F54B77" w:rsidRPr="00240579">
              <w:rPr>
                <w:spacing w:val="15"/>
              </w:rPr>
              <w:t xml:space="preserve"> pm</w:t>
            </w:r>
            <w:r w:rsidR="007733CD" w:rsidRPr="00240579">
              <w:rPr>
                <w:spacing w:val="15"/>
              </w:rPr>
              <w:t xml:space="preserve"> – </w:t>
            </w:r>
            <w:r w:rsidR="00E2745D" w:rsidRPr="00240579">
              <w:rPr>
                <w:spacing w:val="15"/>
              </w:rPr>
              <w:t>3:15</w:t>
            </w:r>
            <w:r w:rsidR="003C39F1" w:rsidRPr="00240579">
              <w:rPr>
                <w:spacing w:val="15"/>
              </w:rPr>
              <w:t xml:space="preserve"> </w:t>
            </w:r>
            <w:r w:rsidR="00F54B77" w:rsidRPr="00240579">
              <w:rPr>
                <w:spacing w:val="15"/>
              </w:rPr>
              <w:t>p</w:t>
            </w:r>
            <w:r w:rsidR="00F54B77" w:rsidRPr="00240579">
              <w:rPr>
                <w:spacing w:val="45"/>
              </w:rPr>
              <w:t>m</w:t>
            </w:r>
          </w:p>
          <w:p w:rsidR="000A43BF" w:rsidRPr="00C546CF" w:rsidRDefault="000A43BF" w:rsidP="00F54B77">
            <w:pPr>
              <w:pStyle w:val="Time"/>
            </w:pPr>
          </w:p>
        </w:tc>
        <w:tc>
          <w:tcPr>
            <w:tcW w:w="8280" w:type="dxa"/>
            <w:gridSpan w:val="5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 w:themeFill="background1"/>
            <w:vAlign w:val="center"/>
          </w:tcPr>
          <w:p w:rsidR="00E2745D" w:rsidRDefault="00E2745D" w:rsidP="00E2745D">
            <w:pPr>
              <w:pStyle w:val="Session"/>
            </w:pPr>
            <w:r>
              <w:t xml:space="preserve">Aquatic pesticide application – </w:t>
            </w:r>
            <w:r w:rsidRPr="00475D0E">
              <w:t xml:space="preserve">Jackie </w:t>
            </w:r>
            <w:proofErr w:type="spellStart"/>
            <w:r w:rsidRPr="00475D0E">
              <w:t>Takacs</w:t>
            </w:r>
            <w:proofErr w:type="spellEnd"/>
            <w:r>
              <w:t>, UMD</w:t>
            </w:r>
            <w:r w:rsidRPr="00292BCF">
              <w:t xml:space="preserve"> </w:t>
            </w:r>
            <w:r w:rsidRPr="00E76458">
              <w:rPr>
                <w:b/>
              </w:rPr>
              <w:t>(</w:t>
            </w:r>
            <w:r>
              <w:rPr>
                <w:b/>
              </w:rPr>
              <w:t>Classroom</w:t>
            </w:r>
            <w:r w:rsidRPr="00251A22">
              <w:rPr>
                <w:b/>
              </w:rPr>
              <w:t>)</w:t>
            </w:r>
          </w:p>
          <w:p w:rsidR="00251A22" w:rsidRPr="00C05330" w:rsidRDefault="00251A22" w:rsidP="00E2745D">
            <w:pPr>
              <w:pStyle w:val="Session"/>
            </w:pPr>
          </w:p>
        </w:tc>
      </w:tr>
      <w:tr w:rsidR="00E76458" w:rsidRPr="00C05330" w:rsidTr="005A0C0C">
        <w:tc>
          <w:tcPr>
            <w:tcW w:w="1915" w:type="dxa"/>
            <w:shd w:val="clear" w:color="auto" w:fill="FFFFFF" w:themeFill="background1"/>
            <w:tcFitText/>
          </w:tcPr>
          <w:p w:rsidR="00E76458" w:rsidRPr="00E76458" w:rsidRDefault="003C39F1" w:rsidP="00E2745D">
            <w:pPr>
              <w:pStyle w:val="Time"/>
              <w:rPr>
                <w:spacing w:val="21"/>
              </w:rPr>
            </w:pPr>
            <w:r w:rsidRPr="00240579">
              <w:rPr>
                <w:spacing w:val="15"/>
              </w:rPr>
              <w:t>3:</w:t>
            </w:r>
            <w:r w:rsidR="00E2745D" w:rsidRPr="00240579">
              <w:rPr>
                <w:spacing w:val="15"/>
              </w:rPr>
              <w:t>15 pm – 3:2</w:t>
            </w:r>
            <w:r w:rsidRPr="00240579">
              <w:rPr>
                <w:spacing w:val="15"/>
              </w:rPr>
              <w:t>5</w:t>
            </w:r>
            <w:r w:rsidR="00E76458" w:rsidRPr="00240579">
              <w:rPr>
                <w:spacing w:val="15"/>
              </w:rPr>
              <w:t xml:space="preserve"> p</w:t>
            </w:r>
            <w:r w:rsidR="00E76458" w:rsidRPr="00240579">
              <w:rPr>
                <w:spacing w:val="45"/>
              </w:rPr>
              <w:t>m</w:t>
            </w:r>
          </w:p>
        </w:tc>
        <w:tc>
          <w:tcPr>
            <w:tcW w:w="8280" w:type="dxa"/>
            <w:gridSpan w:val="5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FF" w:themeFill="background1"/>
            <w:vAlign w:val="center"/>
          </w:tcPr>
          <w:p w:rsidR="00E2745D" w:rsidRDefault="00E2745D" w:rsidP="00E2745D">
            <w:pPr>
              <w:pStyle w:val="Session"/>
            </w:pPr>
            <w:r>
              <w:t xml:space="preserve">Closing Remarks – Mark Frey, NPS </w:t>
            </w:r>
            <w:r w:rsidRPr="00E76458">
              <w:rPr>
                <w:b/>
              </w:rPr>
              <w:t>(</w:t>
            </w:r>
            <w:r>
              <w:rPr>
                <w:b/>
              </w:rPr>
              <w:t>Classroom</w:t>
            </w:r>
            <w:r w:rsidRPr="00251A22">
              <w:rPr>
                <w:b/>
              </w:rPr>
              <w:t>)</w:t>
            </w:r>
          </w:p>
          <w:p w:rsidR="00E76458" w:rsidRDefault="00E76458" w:rsidP="00E2745D">
            <w:pPr>
              <w:pStyle w:val="Session"/>
              <w:rPr>
                <w:rFonts w:ascii="Trebuchet MS" w:hAnsi="Trebuchet MS"/>
                <w:color w:val="222222"/>
                <w:szCs w:val="20"/>
                <w:shd w:val="clear" w:color="auto" w:fill="FFFFFF"/>
              </w:rPr>
            </w:pPr>
          </w:p>
        </w:tc>
      </w:tr>
    </w:tbl>
    <w:p w:rsidR="001D2A43" w:rsidRDefault="001D2A43" w:rsidP="00D314F7">
      <w:pPr>
        <w:jc w:val="right"/>
        <w:rPr>
          <w:noProof/>
        </w:rPr>
      </w:pPr>
    </w:p>
    <w:p w:rsidR="001D2A43" w:rsidRDefault="001D2A43">
      <w:pPr>
        <w:rPr>
          <w:noProof/>
        </w:rPr>
      </w:pPr>
      <w:r>
        <w:rPr>
          <w:noProof/>
        </w:rPr>
        <w:br w:type="page"/>
      </w:r>
    </w:p>
    <w:p w:rsidR="00197AB8" w:rsidRDefault="00197AB8" w:rsidP="00D314F7">
      <w:pPr>
        <w:jc w:val="right"/>
      </w:pPr>
    </w:p>
    <w:p w:rsidR="001938C1" w:rsidRPr="005266C7" w:rsidRDefault="001938C1" w:rsidP="001938C1">
      <w:pPr>
        <w:jc w:val="center"/>
        <w:rPr>
          <w:sz w:val="32"/>
          <w:szCs w:val="32"/>
        </w:rPr>
      </w:pPr>
      <w:r w:rsidRPr="005266C7">
        <w:rPr>
          <w:sz w:val="32"/>
          <w:szCs w:val="32"/>
        </w:rPr>
        <w:t>NPS/DC CWMA Invasive Training Evaluation</w:t>
      </w:r>
      <w:r>
        <w:rPr>
          <w:sz w:val="32"/>
          <w:szCs w:val="32"/>
        </w:rPr>
        <w:t>, 201</w:t>
      </w:r>
      <w:r w:rsidR="00240579">
        <w:rPr>
          <w:sz w:val="32"/>
          <w:szCs w:val="32"/>
        </w:rPr>
        <w:t>5 – Wolf Trap</w:t>
      </w:r>
      <w:bookmarkStart w:id="0" w:name="_GoBack"/>
      <w:bookmarkEnd w:id="0"/>
    </w:p>
    <w:p w:rsidR="001938C1" w:rsidRDefault="001938C1" w:rsidP="001938C1">
      <w:pPr>
        <w:rPr>
          <w:sz w:val="24"/>
        </w:rPr>
      </w:pPr>
    </w:p>
    <w:p w:rsidR="001938C1" w:rsidRPr="0073367B" w:rsidRDefault="001938C1" w:rsidP="001938C1">
      <w:pPr>
        <w:rPr>
          <w:b/>
          <w:szCs w:val="20"/>
        </w:rPr>
      </w:pPr>
      <w:r w:rsidRPr="0073367B">
        <w:rPr>
          <w:b/>
          <w:szCs w:val="20"/>
        </w:rPr>
        <w:t>Please rate your overall impression of this training:</w:t>
      </w:r>
    </w:p>
    <w:tbl>
      <w:tblPr>
        <w:tblW w:w="5000" w:type="pct"/>
        <w:tblBorders>
          <w:top w:val="single" w:sz="4" w:space="0" w:color="D9D9D9" w:themeColor="background1" w:themeShade="D9"/>
          <w:bottom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 w:firstRow="0" w:lastRow="0" w:firstColumn="0" w:lastColumn="0" w:noHBand="0" w:noVBand="0"/>
      </w:tblPr>
      <w:tblGrid>
        <w:gridCol w:w="924"/>
        <w:gridCol w:w="2299"/>
        <w:gridCol w:w="1368"/>
        <w:gridCol w:w="1369"/>
        <w:gridCol w:w="1369"/>
        <w:gridCol w:w="1369"/>
        <w:gridCol w:w="1382"/>
      </w:tblGrid>
      <w:tr w:rsidR="001938C1" w:rsidRPr="002A733C" w:rsidTr="00C947E8">
        <w:trPr>
          <w:trHeight w:hRule="exact" w:val="501"/>
        </w:trPr>
        <w:tc>
          <w:tcPr>
            <w:tcW w:w="3223" w:type="dxa"/>
            <w:gridSpan w:val="2"/>
            <w:vAlign w:val="center"/>
          </w:tcPr>
          <w:p w:rsidR="001938C1" w:rsidRPr="002A733C" w:rsidRDefault="001938C1" w:rsidP="00C947E8"/>
        </w:tc>
        <w:tc>
          <w:tcPr>
            <w:tcW w:w="1368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Heading3"/>
              <w:jc w:val="center"/>
            </w:pPr>
            <w:r>
              <w:t>Poor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Heading3"/>
              <w:jc w:val="center"/>
            </w:pPr>
            <w:r>
              <w:t>Fair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Heading3"/>
              <w:jc w:val="center"/>
            </w:pPr>
            <w:r>
              <w:t>Satisfactory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Heading3"/>
              <w:jc w:val="center"/>
            </w:pPr>
            <w:r>
              <w:t>Good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Heading3"/>
              <w:jc w:val="center"/>
            </w:pPr>
            <w:r>
              <w:t>Excellent</w:t>
            </w:r>
          </w:p>
        </w:tc>
      </w:tr>
      <w:tr w:rsidR="001938C1" w:rsidRPr="002A733C" w:rsidTr="00C947E8">
        <w:trPr>
          <w:trHeight w:hRule="exact" w:val="456"/>
        </w:trPr>
        <w:tc>
          <w:tcPr>
            <w:tcW w:w="3223" w:type="dxa"/>
            <w:gridSpan w:val="2"/>
            <w:vAlign w:val="center"/>
          </w:tcPr>
          <w:p w:rsidR="001938C1" w:rsidRDefault="001938C1" w:rsidP="00C947E8">
            <w:pPr>
              <w:pStyle w:val="Heading4"/>
            </w:pPr>
            <w:r>
              <w:t>Timing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</w:tr>
      <w:tr w:rsidR="001938C1" w:rsidRPr="002A733C" w:rsidTr="00C947E8">
        <w:trPr>
          <w:trHeight w:hRule="exact" w:val="456"/>
        </w:trPr>
        <w:tc>
          <w:tcPr>
            <w:tcW w:w="3223" w:type="dxa"/>
            <w:gridSpan w:val="2"/>
            <w:vAlign w:val="center"/>
          </w:tcPr>
          <w:p w:rsidR="001938C1" w:rsidRDefault="001938C1" w:rsidP="00C947E8">
            <w:pPr>
              <w:pStyle w:val="Heading4"/>
            </w:pPr>
            <w:r>
              <w:t>Organization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</w:tr>
      <w:tr w:rsidR="001938C1" w:rsidRPr="002A733C" w:rsidTr="00C947E8">
        <w:trPr>
          <w:trHeight w:hRule="exact" w:val="456"/>
        </w:trPr>
        <w:tc>
          <w:tcPr>
            <w:tcW w:w="3223" w:type="dxa"/>
            <w:gridSpan w:val="2"/>
            <w:vAlign w:val="center"/>
          </w:tcPr>
          <w:p w:rsidR="001938C1" w:rsidRDefault="001938C1" w:rsidP="00C947E8">
            <w:pPr>
              <w:pStyle w:val="Heading4"/>
            </w:pPr>
            <w:r>
              <w:t>Materials Provided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</w:tr>
      <w:tr w:rsidR="001938C1" w:rsidRPr="002A733C" w:rsidTr="00C947E8">
        <w:trPr>
          <w:trHeight w:hRule="exact" w:val="456"/>
        </w:trPr>
        <w:tc>
          <w:tcPr>
            <w:tcW w:w="3223" w:type="dxa"/>
            <w:gridSpan w:val="2"/>
            <w:vAlign w:val="center"/>
          </w:tcPr>
          <w:p w:rsidR="001938C1" w:rsidRDefault="001938C1" w:rsidP="00C947E8">
            <w:pPr>
              <w:pStyle w:val="Heading4"/>
            </w:pPr>
            <w:r>
              <w:t>Content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</w:tr>
      <w:tr w:rsidR="001938C1" w:rsidRPr="002A733C" w:rsidTr="00C947E8">
        <w:trPr>
          <w:trHeight w:hRule="exact" w:val="456"/>
        </w:trPr>
        <w:tc>
          <w:tcPr>
            <w:tcW w:w="3223" w:type="dxa"/>
            <w:gridSpan w:val="2"/>
            <w:vAlign w:val="center"/>
          </w:tcPr>
          <w:p w:rsidR="001938C1" w:rsidRDefault="001938C1" w:rsidP="00C947E8">
            <w:pPr>
              <w:pStyle w:val="Heading4"/>
            </w:pPr>
            <w:r>
              <w:t>Overall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1938C1" w:rsidRPr="00CD247C" w:rsidRDefault="001938C1" w:rsidP="00C947E8">
            <w:pPr>
              <w:pStyle w:val="CheckBox"/>
              <w:rPr>
                <w:rStyle w:val="CheckBoxChar"/>
              </w:rPr>
            </w:pP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CD247C" w:rsidRDefault="001938C1" w:rsidP="00C947E8">
            <w:pPr>
              <w:pStyle w:val="CheckBox"/>
              <w:rPr>
                <w:rStyle w:val="CheckBoxChar"/>
              </w:rPr>
            </w:pP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CD247C" w:rsidRDefault="001938C1" w:rsidP="00C947E8">
            <w:pPr>
              <w:pStyle w:val="CheckBox"/>
              <w:rPr>
                <w:rStyle w:val="CheckBoxChar"/>
              </w:rPr>
            </w:pP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CD247C" w:rsidRDefault="001938C1" w:rsidP="00C947E8">
            <w:pPr>
              <w:pStyle w:val="CheckBox"/>
              <w:rPr>
                <w:rStyle w:val="CheckBoxChar"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1938C1" w:rsidRPr="00CD247C" w:rsidRDefault="001938C1" w:rsidP="00C947E8">
            <w:pPr>
              <w:pStyle w:val="CheckBox"/>
              <w:rPr>
                <w:rStyle w:val="CheckBoxChar"/>
              </w:rPr>
            </w:pPr>
          </w:p>
        </w:tc>
      </w:tr>
      <w:tr w:rsidR="001938C1" w:rsidRPr="002219F3" w:rsidTr="00C947E8">
        <w:trPr>
          <w:trHeight w:hRule="exact" w:val="403"/>
        </w:trPr>
        <w:tc>
          <w:tcPr>
            <w:tcW w:w="924" w:type="dxa"/>
            <w:vAlign w:val="center"/>
          </w:tcPr>
          <w:p w:rsidR="001938C1" w:rsidRDefault="001938C1" w:rsidP="00C947E8">
            <w:pPr>
              <w:pStyle w:val="Italic"/>
            </w:pPr>
            <w:r>
              <w:t>Comments</w:t>
            </w:r>
          </w:p>
        </w:tc>
        <w:tc>
          <w:tcPr>
            <w:tcW w:w="9156" w:type="dxa"/>
            <w:gridSpan w:val="6"/>
            <w:shd w:val="clear" w:color="auto" w:fill="auto"/>
            <w:vAlign w:val="center"/>
          </w:tcPr>
          <w:p w:rsidR="001938C1" w:rsidRPr="002219F3" w:rsidRDefault="001938C1" w:rsidP="00C947E8"/>
        </w:tc>
      </w:tr>
    </w:tbl>
    <w:p w:rsidR="001938C1" w:rsidRDefault="001938C1" w:rsidP="001938C1">
      <w:pPr>
        <w:rPr>
          <w:sz w:val="22"/>
          <w:szCs w:val="22"/>
        </w:rPr>
      </w:pPr>
      <w:r>
        <w:rPr>
          <w:sz w:val="22"/>
          <w:szCs w:val="22"/>
        </w:rPr>
        <w:tab/>
      </w:r>
    </w:p>
    <w:p w:rsidR="001938C1" w:rsidRPr="0073367B" w:rsidRDefault="001938C1" w:rsidP="001938C1">
      <w:pPr>
        <w:rPr>
          <w:b/>
          <w:szCs w:val="20"/>
        </w:rPr>
      </w:pPr>
      <w:r w:rsidRPr="0073367B">
        <w:rPr>
          <w:b/>
          <w:szCs w:val="20"/>
        </w:rPr>
        <w:t xml:space="preserve">Please provide </w:t>
      </w:r>
      <w:r>
        <w:rPr>
          <w:b/>
          <w:szCs w:val="20"/>
        </w:rPr>
        <w:t>input on the training sessions:</w:t>
      </w:r>
    </w:p>
    <w:tbl>
      <w:tblPr>
        <w:tblW w:w="5000" w:type="pct"/>
        <w:tblBorders>
          <w:top w:val="single" w:sz="4" w:space="0" w:color="D9D9D9" w:themeColor="background1" w:themeShade="D9"/>
          <w:bottom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000" w:firstRow="0" w:lastRow="0" w:firstColumn="0" w:lastColumn="0" w:noHBand="0" w:noVBand="0"/>
      </w:tblPr>
      <w:tblGrid>
        <w:gridCol w:w="990"/>
        <w:gridCol w:w="2233"/>
        <w:gridCol w:w="1368"/>
        <w:gridCol w:w="1369"/>
        <w:gridCol w:w="1369"/>
        <w:gridCol w:w="1369"/>
        <w:gridCol w:w="1382"/>
      </w:tblGrid>
      <w:tr w:rsidR="001938C1" w:rsidRPr="002A733C" w:rsidTr="00C947E8">
        <w:trPr>
          <w:trHeight w:hRule="exact" w:val="474"/>
        </w:trPr>
        <w:tc>
          <w:tcPr>
            <w:tcW w:w="3223" w:type="dxa"/>
            <w:gridSpan w:val="2"/>
            <w:vAlign w:val="center"/>
          </w:tcPr>
          <w:p w:rsidR="001938C1" w:rsidRPr="002A733C" w:rsidRDefault="001938C1" w:rsidP="00C947E8"/>
        </w:tc>
        <w:tc>
          <w:tcPr>
            <w:tcW w:w="1368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Heading3"/>
              <w:jc w:val="center"/>
            </w:pPr>
            <w:r>
              <w:t>Poor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Heading3"/>
              <w:jc w:val="center"/>
            </w:pPr>
            <w:r>
              <w:t>Fair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Heading3"/>
              <w:jc w:val="center"/>
            </w:pPr>
            <w:r>
              <w:t>Satisfactory</w:t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Heading3"/>
              <w:jc w:val="center"/>
            </w:pPr>
            <w:r>
              <w:t>Good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Heading3"/>
              <w:jc w:val="center"/>
            </w:pPr>
            <w:r>
              <w:t>Excellent</w:t>
            </w:r>
          </w:p>
        </w:tc>
      </w:tr>
      <w:tr w:rsidR="001938C1" w:rsidRPr="002A733C" w:rsidTr="00C947E8">
        <w:trPr>
          <w:trHeight w:hRule="exact" w:val="456"/>
        </w:trPr>
        <w:tc>
          <w:tcPr>
            <w:tcW w:w="3223" w:type="dxa"/>
            <w:gridSpan w:val="2"/>
            <w:vAlign w:val="center"/>
          </w:tcPr>
          <w:p w:rsidR="001938C1" w:rsidRDefault="001938C1" w:rsidP="00C947E8">
            <w:pPr>
              <w:pStyle w:val="Heading4"/>
            </w:pPr>
            <w:r>
              <w:t>NPS IPM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</w:tr>
      <w:tr w:rsidR="001938C1" w:rsidRPr="002A733C" w:rsidTr="00C947E8">
        <w:trPr>
          <w:trHeight w:hRule="exact" w:val="456"/>
        </w:trPr>
        <w:tc>
          <w:tcPr>
            <w:tcW w:w="3223" w:type="dxa"/>
            <w:gridSpan w:val="2"/>
            <w:vAlign w:val="center"/>
          </w:tcPr>
          <w:p w:rsidR="001938C1" w:rsidRDefault="001938C1" w:rsidP="00C947E8">
            <w:pPr>
              <w:pStyle w:val="Heading4"/>
            </w:pPr>
            <w:r>
              <w:t>Mistaken Identity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</w:tr>
      <w:tr w:rsidR="001938C1" w:rsidRPr="002A733C" w:rsidTr="00C947E8">
        <w:trPr>
          <w:trHeight w:hRule="exact" w:val="456"/>
        </w:trPr>
        <w:tc>
          <w:tcPr>
            <w:tcW w:w="3223" w:type="dxa"/>
            <w:gridSpan w:val="2"/>
            <w:vAlign w:val="center"/>
          </w:tcPr>
          <w:p w:rsidR="001938C1" w:rsidRDefault="001938C1" w:rsidP="00C947E8">
            <w:pPr>
              <w:pStyle w:val="Heading4"/>
            </w:pPr>
            <w:r>
              <w:t>Prevention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</w:tr>
      <w:tr w:rsidR="001938C1" w:rsidRPr="002A733C" w:rsidTr="00C947E8">
        <w:trPr>
          <w:trHeight w:hRule="exact" w:val="456"/>
        </w:trPr>
        <w:tc>
          <w:tcPr>
            <w:tcW w:w="3223" w:type="dxa"/>
            <w:gridSpan w:val="2"/>
            <w:vAlign w:val="center"/>
          </w:tcPr>
          <w:p w:rsidR="001938C1" w:rsidRDefault="001938C1" w:rsidP="00C947E8">
            <w:pPr>
              <w:pStyle w:val="Heading4"/>
            </w:pPr>
            <w:r>
              <w:t>Mapping and Data Collection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</w:tr>
      <w:tr w:rsidR="001938C1" w:rsidRPr="002A733C" w:rsidTr="00C947E8">
        <w:trPr>
          <w:trHeight w:hRule="exact" w:val="474"/>
        </w:trPr>
        <w:tc>
          <w:tcPr>
            <w:tcW w:w="3223" w:type="dxa"/>
            <w:gridSpan w:val="2"/>
            <w:vAlign w:val="center"/>
          </w:tcPr>
          <w:p w:rsidR="001938C1" w:rsidRDefault="001938C1" w:rsidP="00C947E8">
            <w:pPr>
              <w:pStyle w:val="Heading4"/>
            </w:pPr>
            <w:r>
              <w:t>Mechanical and Cultural Methods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</w:tr>
      <w:tr w:rsidR="001938C1" w:rsidRPr="002A733C" w:rsidTr="00C947E8">
        <w:trPr>
          <w:trHeight w:hRule="exact" w:val="456"/>
        </w:trPr>
        <w:tc>
          <w:tcPr>
            <w:tcW w:w="3223" w:type="dxa"/>
            <w:gridSpan w:val="2"/>
            <w:vAlign w:val="center"/>
          </w:tcPr>
          <w:p w:rsidR="001938C1" w:rsidRDefault="001938C1" w:rsidP="00C947E8">
            <w:pPr>
              <w:pStyle w:val="Heading4"/>
            </w:pPr>
            <w:r>
              <w:t>Chemical Methods I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</w:tr>
      <w:tr w:rsidR="001938C1" w:rsidRPr="002A733C" w:rsidTr="00C947E8">
        <w:trPr>
          <w:trHeight w:hRule="exact" w:val="474"/>
        </w:trPr>
        <w:tc>
          <w:tcPr>
            <w:tcW w:w="3223" w:type="dxa"/>
            <w:gridSpan w:val="2"/>
            <w:vAlign w:val="center"/>
          </w:tcPr>
          <w:p w:rsidR="001938C1" w:rsidRDefault="001938C1" w:rsidP="00C947E8">
            <w:pPr>
              <w:pStyle w:val="Heading4"/>
            </w:pPr>
            <w:r>
              <w:t>Chemical Methods II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</w:tr>
      <w:tr w:rsidR="001938C1" w:rsidRPr="002A733C" w:rsidTr="00C947E8">
        <w:trPr>
          <w:trHeight w:hRule="exact" w:val="474"/>
        </w:trPr>
        <w:tc>
          <w:tcPr>
            <w:tcW w:w="3223" w:type="dxa"/>
            <w:gridSpan w:val="2"/>
            <w:vAlign w:val="center"/>
          </w:tcPr>
          <w:p w:rsidR="001938C1" w:rsidRDefault="001938C1" w:rsidP="00C947E8">
            <w:pPr>
              <w:pStyle w:val="Heading4"/>
            </w:pPr>
            <w:r>
              <w:t>Early Detection: ID &amp; Ecology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</w:tr>
      <w:tr w:rsidR="001938C1" w:rsidRPr="002A733C" w:rsidTr="00C947E8">
        <w:trPr>
          <w:trHeight w:hRule="exact" w:val="474"/>
        </w:trPr>
        <w:tc>
          <w:tcPr>
            <w:tcW w:w="3223" w:type="dxa"/>
            <w:gridSpan w:val="2"/>
            <w:vAlign w:val="center"/>
          </w:tcPr>
          <w:p w:rsidR="001938C1" w:rsidRDefault="001938C1" w:rsidP="00C947E8">
            <w:pPr>
              <w:pStyle w:val="Heading4"/>
            </w:pPr>
            <w:r>
              <w:t>PPE and Truck Organization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</w:tr>
      <w:tr w:rsidR="001938C1" w:rsidRPr="002A733C" w:rsidTr="00C947E8">
        <w:trPr>
          <w:trHeight w:hRule="exact" w:val="474"/>
        </w:trPr>
        <w:tc>
          <w:tcPr>
            <w:tcW w:w="3223" w:type="dxa"/>
            <w:gridSpan w:val="2"/>
            <w:vAlign w:val="center"/>
          </w:tcPr>
          <w:p w:rsidR="001938C1" w:rsidRDefault="001938C1" w:rsidP="00C947E8">
            <w:pPr>
              <w:pStyle w:val="Heading4"/>
            </w:pPr>
            <w:r>
              <w:t>Chemical Safety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</w:tr>
      <w:tr w:rsidR="001938C1" w:rsidRPr="002A733C" w:rsidTr="00C947E8">
        <w:trPr>
          <w:trHeight w:hRule="exact" w:val="474"/>
        </w:trPr>
        <w:tc>
          <w:tcPr>
            <w:tcW w:w="3223" w:type="dxa"/>
            <w:gridSpan w:val="2"/>
            <w:vAlign w:val="center"/>
          </w:tcPr>
          <w:p w:rsidR="001938C1" w:rsidRDefault="001938C1" w:rsidP="00C947E8">
            <w:pPr>
              <w:pStyle w:val="Heading4"/>
            </w:pPr>
            <w:r>
              <w:t>Prioritization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</w:tr>
      <w:tr w:rsidR="001938C1" w:rsidRPr="002A733C" w:rsidTr="00C947E8">
        <w:trPr>
          <w:trHeight w:hRule="exact" w:val="474"/>
        </w:trPr>
        <w:tc>
          <w:tcPr>
            <w:tcW w:w="3223" w:type="dxa"/>
            <w:gridSpan w:val="2"/>
            <w:vAlign w:val="center"/>
          </w:tcPr>
          <w:p w:rsidR="001938C1" w:rsidRDefault="001938C1" w:rsidP="00C947E8">
            <w:pPr>
              <w:pStyle w:val="Heading4"/>
            </w:pPr>
            <w:r>
              <w:t>EPMT Methods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</w:tr>
      <w:tr w:rsidR="001938C1" w:rsidRPr="002A733C" w:rsidTr="00C947E8">
        <w:trPr>
          <w:trHeight w:hRule="exact" w:val="474"/>
        </w:trPr>
        <w:tc>
          <w:tcPr>
            <w:tcW w:w="3223" w:type="dxa"/>
            <w:gridSpan w:val="2"/>
            <w:vAlign w:val="center"/>
          </w:tcPr>
          <w:p w:rsidR="001938C1" w:rsidRDefault="001938C1" w:rsidP="00C947E8">
            <w:pPr>
              <w:pStyle w:val="Heading4"/>
            </w:pPr>
            <w:r>
              <w:t>Aquatic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69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1938C1" w:rsidRPr="002A733C" w:rsidRDefault="001938C1" w:rsidP="00C947E8">
            <w:pPr>
              <w:pStyle w:val="CheckBox"/>
            </w:pPr>
            <w:r w:rsidRPr="00CD247C">
              <w:rPr>
                <w:rStyle w:val="CheckBoxCha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D247C">
              <w:rPr>
                <w:rStyle w:val="CheckBoxChar"/>
              </w:rPr>
              <w:instrText xml:space="preserve"> FORMCHECKBOX </w:instrText>
            </w:r>
            <w:r w:rsidR="00240579">
              <w:rPr>
                <w:rStyle w:val="CheckBoxChar"/>
              </w:rPr>
            </w:r>
            <w:r w:rsidR="00240579">
              <w:rPr>
                <w:rStyle w:val="CheckBoxChar"/>
              </w:rPr>
              <w:fldChar w:fldCharType="separate"/>
            </w:r>
            <w:r w:rsidRPr="00CD247C">
              <w:rPr>
                <w:rStyle w:val="CheckBoxChar"/>
              </w:rPr>
              <w:fldChar w:fldCharType="end"/>
            </w:r>
          </w:p>
        </w:tc>
      </w:tr>
      <w:tr w:rsidR="001938C1" w:rsidRPr="002A733C" w:rsidTr="00C947E8">
        <w:trPr>
          <w:trHeight w:hRule="exact" w:val="403"/>
        </w:trPr>
        <w:tc>
          <w:tcPr>
            <w:tcW w:w="990" w:type="dxa"/>
            <w:vAlign w:val="center"/>
          </w:tcPr>
          <w:p w:rsidR="001938C1" w:rsidRDefault="001938C1" w:rsidP="00C947E8">
            <w:pPr>
              <w:pStyle w:val="Italic"/>
            </w:pPr>
            <w:r>
              <w:t>Comments</w:t>
            </w:r>
          </w:p>
        </w:tc>
        <w:tc>
          <w:tcPr>
            <w:tcW w:w="9090" w:type="dxa"/>
            <w:gridSpan w:val="6"/>
            <w:shd w:val="clear" w:color="auto" w:fill="auto"/>
            <w:vAlign w:val="center"/>
          </w:tcPr>
          <w:p w:rsidR="001938C1" w:rsidRPr="002219F3" w:rsidRDefault="001938C1" w:rsidP="00C947E8"/>
        </w:tc>
      </w:tr>
    </w:tbl>
    <w:p w:rsidR="001938C1" w:rsidRDefault="001938C1" w:rsidP="001938C1">
      <w:pPr>
        <w:jc w:val="center"/>
        <w:rPr>
          <w:sz w:val="28"/>
          <w:szCs w:val="28"/>
        </w:rPr>
      </w:pPr>
    </w:p>
    <w:p w:rsidR="001938C1" w:rsidRPr="0073367B" w:rsidRDefault="001938C1" w:rsidP="001938C1">
      <w:pPr>
        <w:spacing w:line="276" w:lineRule="auto"/>
        <w:rPr>
          <w:szCs w:val="20"/>
        </w:rPr>
      </w:pPr>
      <w:r w:rsidRPr="0073367B">
        <w:rPr>
          <w:szCs w:val="20"/>
        </w:rPr>
        <w:t xml:space="preserve">Would you recommend this training?  </w:t>
      </w:r>
      <w:r w:rsidRPr="0073367B"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 w:rsidRPr="0073367B">
        <w:rPr>
          <w:szCs w:val="20"/>
        </w:rPr>
        <w:t>Y</w:t>
      </w:r>
      <w:r>
        <w:rPr>
          <w:szCs w:val="20"/>
        </w:rPr>
        <w:t>es</w:t>
      </w:r>
      <w:r w:rsidRPr="0073367B">
        <w:rPr>
          <w:szCs w:val="20"/>
        </w:rPr>
        <w:tab/>
        <w:t>N</w:t>
      </w:r>
      <w:r>
        <w:rPr>
          <w:szCs w:val="20"/>
        </w:rPr>
        <w:t>o</w:t>
      </w:r>
    </w:p>
    <w:p w:rsidR="001938C1" w:rsidRPr="0073367B" w:rsidRDefault="001938C1" w:rsidP="001938C1">
      <w:pPr>
        <w:spacing w:line="276" w:lineRule="auto"/>
        <w:rPr>
          <w:szCs w:val="20"/>
        </w:rPr>
      </w:pPr>
      <w:r w:rsidRPr="0073367B">
        <w:rPr>
          <w:szCs w:val="20"/>
        </w:rPr>
        <w:t>What topics (if any) would you like in future trainings? ____________________</w:t>
      </w:r>
      <w:r>
        <w:rPr>
          <w:szCs w:val="20"/>
        </w:rPr>
        <w:t>___________________________</w:t>
      </w:r>
      <w:r w:rsidRPr="0073367B">
        <w:rPr>
          <w:szCs w:val="20"/>
        </w:rPr>
        <w:t>_</w:t>
      </w:r>
    </w:p>
    <w:p w:rsidR="0073367B" w:rsidRPr="0073367B" w:rsidRDefault="001938C1" w:rsidP="001938C1">
      <w:pPr>
        <w:spacing w:line="276" w:lineRule="auto"/>
        <w:rPr>
          <w:szCs w:val="20"/>
        </w:rPr>
      </w:pPr>
      <w:r w:rsidRPr="0073367B">
        <w:rPr>
          <w:szCs w:val="20"/>
        </w:rPr>
        <w:t>Comments/Suggestions:___________________________________________________________</w:t>
      </w:r>
      <w:r>
        <w:rPr>
          <w:szCs w:val="20"/>
        </w:rPr>
        <w:t>_______</w:t>
      </w:r>
      <w:r w:rsidRPr="0073367B">
        <w:rPr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Cs w:val="20"/>
        </w:rPr>
        <w:t>_______________________________________</w:t>
      </w:r>
    </w:p>
    <w:sectPr w:rsidR="0073367B" w:rsidRPr="0073367B" w:rsidSect="00620566">
      <w:type w:val="continuous"/>
      <w:pgSz w:w="12240" w:h="15840"/>
      <w:pgMar w:top="108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4A9" w:rsidRDefault="00B614A9" w:rsidP="00B614A9">
      <w:r>
        <w:separator/>
      </w:r>
    </w:p>
  </w:endnote>
  <w:endnote w:type="continuationSeparator" w:id="0">
    <w:p w:rsidR="00B614A9" w:rsidRDefault="00B614A9" w:rsidP="00B614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4A9" w:rsidRDefault="00B614A9" w:rsidP="00B614A9">
      <w:r>
        <w:separator/>
      </w:r>
    </w:p>
  </w:footnote>
  <w:footnote w:type="continuationSeparator" w:id="0">
    <w:p w:rsidR="00B614A9" w:rsidRDefault="00B614A9" w:rsidP="00B614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;visibility:visible;mso-wrap-style:square" o:bullet="t">
        <v:imagedata r:id="rId1" o:title=""/>
      </v:shape>
    </w:pict>
  </w:numPicBullet>
  <w:abstractNum w:abstractNumId="0">
    <w:nsid w:val="FFFFFF7C"/>
    <w:multiLevelType w:val="singleLevel"/>
    <w:tmpl w:val="6BF637D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9C48EC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E7828B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FCCA5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B2AA1A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D0D0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42434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86E1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EEE9E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1146D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E34D8F"/>
    <w:multiLevelType w:val="hybridMultilevel"/>
    <w:tmpl w:val="918AFE7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A74138"/>
    <w:multiLevelType w:val="hybridMultilevel"/>
    <w:tmpl w:val="B928B5C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B2647C"/>
    <w:multiLevelType w:val="hybridMultilevel"/>
    <w:tmpl w:val="B70495F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CAA"/>
    <w:rsid w:val="00002F9B"/>
    <w:rsid w:val="00003BBB"/>
    <w:rsid w:val="00007273"/>
    <w:rsid w:val="00056D5F"/>
    <w:rsid w:val="00061FA6"/>
    <w:rsid w:val="000863F2"/>
    <w:rsid w:val="000A43BF"/>
    <w:rsid w:val="000A54B3"/>
    <w:rsid w:val="000C3D1F"/>
    <w:rsid w:val="000E3690"/>
    <w:rsid w:val="000E6EC2"/>
    <w:rsid w:val="00124533"/>
    <w:rsid w:val="00127110"/>
    <w:rsid w:val="00142465"/>
    <w:rsid w:val="00143A20"/>
    <w:rsid w:val="00146465"/>
    <w:rsid w:val="001468BE"/>
    <w:rsid w:val="00153FB3"/>
    <w:rsid w:val="00184DAF"/>
    <w:rsid w:val="001938C1"/>
    <w:rsid w:val="00197AB8"/>
    <w:rsid w:val="001B26AC"/>
    <w:rsid w:val="001C1023"/>
    <w:rsid w:val="001D2A43"/>
    <w:rsid w:val="001D3A53"/>
    <w:rsid w:val="001E1F56"/>
    <w:rsid w:val="00240579"/>
    <w:rsid w:val="00240F83"/>
    <w:rsid w:val="00251A22"/>
    <w:rsid w:val="00252E64"/>
    <w:rsid w:val="0026139E"/>
    <w:rsid w:val="00292BCF"/>
    <w:rsid w:val="002A2943"/>
    <w:rsid w:val="002A4601"/>
    <w:rsid w:val="002D375D"/>
    <w:rsid w:val="002E3B09"/>
    <w:rsid w:val="00305383"/>
    <w:rsid w:val="003247F6"/>
    <w:rsid w:val="00326BF6"/>
    <w:rsid w:val="0034053F"/>
    <w:rsid w:val="00371B68"/>
    <w:rsid w:val="00371FF1"/>
    <w:rsid w:val="00395470"/>
    <w:rsid w:val="00397518"/>
    <w:rsid w:val="003B12B4"/>
    <w:rsid w:val="003B3DA2"/>
    <w:rsid w:val="003B67BE"/>
    <w:rsid w:val="003C39F1"/>
    <w:rsid w:val="003C7CE9"/>
    <w:rsid w:val="003D3999"/>
    <w:rsid w:val="003D50D4"/>
    <w:rsid w:val="003E0992"/>
    <w:rsid w:val="003F560A"/>
    <w:rsid w:val="003F770C"/>
    <w:rsid w:val="00402C59"/>
    <w:rsid w:val="00403CAA"/>
    <w:rsid w:val="00406AD1"/>
    <w:rsid w:val="004119BC"/>
    <w:rsid w:val="00414230"/>
    <w:rsid w:val="00433B37"/>
    <w:rsid w:val="00435FC5"/>
    <w:rsid w:val="004365D3"/>
    <w:rsid w:val="004401BB"/>
    <w:rsid w:val="00440CE9"/>
    <w:rsid w:val="00453417"/>
    <w:rsid w:val="00453BFF"/>
    <w:rsid w:val="00475D0E"/>
    <w:rsid w:val="00475D71"/>
    <w:rsid w:val="00480F13"/>
    <w:rsid w:val="004874BA"/>
    <w:rsid w:val="004C4467"/>
    <w:rsid w:val="00500346"/>
    <w:rsid w:val="005068EC"/>
    <w:rsid w:val="005202AA"/>
    <w:rsid w:val="005266C7"/>
    <w:rsid w:val="005414C5"/>
    <w:rsid w:val="00597B99"/>
    <w:rsid w:val="005A0C0C"/>
    <w:rsid w:val="005A6879"/>
    <w:rsid w:val="005B0E87"/>
    <w:rsid w:val="005B397D"/>
    <w:rsid w:val="005B4924"/>
    <w:rsid w:val="005B569C"/>
    <w:rsid w:val="005B56E5"/>
    <w:rsid w:val="005C6FCC"/>
    <w:rsid w:val="005D4C91"/>
    <w:rsid w:val="005E4C6B"/>
    <w:rsid w:val="005F2323"/>
    <w:rsid w:val="00602A38"/>
    <w:rsid w:val="006072BF"/>
    <w:rsid w:val="00617A0A"/>
    <w:rsid w:val="00620566"/>
    <w:rsid w:val="006355D8"/>
    <w:rsid w:val="00643318"/>
    <w:rsid w:val="00660E8E"/>
    <w:rsid w:val="00662B08"/>
    <w:rsid w:val="00665DFC"/>
    <w:rsid w:val="00671627"/>
    <w:rsid w:val="00693577"/>
    <w:rsid w:val="006B36DC"/>
    <w:rsid w:val="006D1E1F"/>
    <w:rsid w:val="006F5649"/>
    <w:rsid w:val="007068D6"/>
    <w:rsid w:val="00706923"/>
    <w:rsid w:val="00713801"/>
    <w:rsid w:val="0073216F"/>
    <w:rsid w:val="0073367B"/>
    <w:rsid w:val="00736007"/>
    <w:rsid w:val="007440C0"/>
    <w:rsid w:val="007502EF"/>
    <w:rsid w:val="00764B16"/>
    <w:rsid w:val="007733CD"/>
    <w:rsid w:val="00780521"/>
    <w:rsid w:val="00792756"/>
    <w:rsid w:val="007A0F05"/>
    <w:rsid w:val="007A2416"/>
    <w:rsid w:val="007B5395"/>
    <w:rsid w:val="007B7500"/>
    <w:rsid w:val="0080308E"/>
    <w:rsid w:val="00806864"/>
    <w:rsid w:val="00824CE1"/>
    <w:rsid w:val="008339A6"/>
    <w:rsid w:val="008467A1"/>
    <w:rsid w:val="00874A29"/>
    <w:rsid w:val="008808BB"/>
    <w:rsid w:val="008941E6"/>
    <w:rsid w:val="008A54B8"/>
    <w:rsid w:val="008B202C"/>
    <w:rsid w:val="008F6D58"/>
    <w:rsid w:val="0091746F"/>
    <w:rsid w:val="00920839"/>
    <w:rsid w:val="00926303"/>
    <w:rsid w:val="009305C2"/>
    <w:rsid w:val="0094397F"/>
    <w:rsid w:val="009442F9"/>
    <w:rsid w:val="00944C6A"/>
    <w:rsid w:val="00974D5D"/>
    <w:rsid w:val="009904D6"/>
    <w:rsid w:val="009D482E"/>
    <w:rsid w:val="009E04D3"/>
    <w:rsid w:val="00A17E63"/>
    <w:rsid w:val="00A54528"/>
    <w:rsid w:val="00A62E52"/>
    <w:rsid w:val="00A71925"/>
    <w:rsid w:val="00A74A12"/>
    <w:rsid w:val="00A75373"/>
    <w:rsid w:val="00A84F8D"/>
    <w:rsid w:val="00AA5E36"/>
    <w:rsid w:val="00AB2F30"/>
    <w:rsid w:val="00B10549"/>
    <w:rsid w:val="00B164DF"/>
    <w:rsid w:val="00B22D2A"/>
    <w:rsid w:val="00B351EB"/>
    <w:rsid w:val="00B352B0"/>
    <w:rsid w:val="00B614A9"/>
    <w:rsid w:val="00B61CEF"/>
    <w:rsid w:val="00B776F6"/>
    <w:rsid w:val="00BA508C"/>
    <w:rsid w:val="00BB7BB7"/>
    <w:rsid w:val="00C05330"/>
    <w:rsid w:val="00C172B9"/>
    <w:rsid w:val="00C2112F"/>
    <w:rsid w:val="00C546CF"/>
    <w:rsid w:val="00C55384"/>
    <w:rsid w:val="00C610B0"/>
    <w:rsid w:val="00C62EF9"/>
    <w:rsid w:val="00C82D2B"/>
    <w:rsid w:val="00CD65CE"/>
    <w:rsid w:val="00CF0EC3"/>
    <w:rsid w:val="00CF40DC"/>
    <w:rsid w:val="00D1344D"/>
    <w:rsid w:val="00D314F7"/>
    <w:rsid w:val="00D66514"/>
    <w:rsid w:val="00D70E41"/>
    <w:rsid w:val="00D7109A"/>
    <w:rsid w:val="00DA0C59"/>
    <w:rsid w:val="00DC4232"/>
    <w:rsid w:val="00DC76C5"/>
    <w:rsid w:val="00DF0883"/>
    <w:rsid w:val="00DF2C8E"/>
    <w:rsid w:val="00E00349"/>
    <w:rsid w:val="00E226A1"/>
    <w:rsid w:val="00E25845"/>
    <w:rsid w:val="00E25F64"/>
    <w:rsid w:val="00E26AD7"/>
    <w:rsid w:val="00E2745D"/>
    <w:rsid w:val="00E35215"/>
    <w:rsid w:val="00E51C1E"/>
    <w:rsid w:val="00E7084B"/>
    <w:rsid w:val="00E76458"/>
    <w:rsid w:val="00E84434"/>
    <w:rsid w:val="00E93A25"/>
    <w:rsid w:val="00EA1D85"/>
    <w:rsid w:val="00ED0D0F"/>
    <w:rsid w:val="00F041CF"/>
    <w:rsid w:val="00F11601"/>
    <w:rsid w:val="00F23CEB"/>
    <w:rsid w:val="00F26D58"/>
    <w:rsid w:val="00F54B77"/>
    <w:rsid w:val="00F611DE"/>
    <w:rsid w:val="00F7182A"/>
    <w:rsid w:val="00F7213C"/>
    <w:rsid w:val="00F86D5C"/>
    <w:rsid w:val="00F92B5B"/>
    <w:rsid w:val="00FA52B7"/>
    <w:rsid w:val="00FB0439"/>
    <w:rsid w:val="00FB0AFF"/>
    <w:rsid w:val="00FC2A66"/>
    <w:rsid w:val="00FD3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2A66"/>
    <w:rPr>
      <w:rFonts w:asciiTheme="minorHAnsi" w:hAnsiTheme="minorHAnsi"/>
      <w:szCs w:val="24"/>
    </w:rPr>
  </w:style>
  <w:style w:type="paragraph" w:styleId="Heading1">
    <w:name w:val="heading 1"/>
    <w:basedOn w:val="Normal"/>
    <w:next w:val="Normal"/>
    <w:qFormat/>
    <w:rsid w:val="00C546CF"/>
    <w:pPr>
      <w:spacing w:after="400"/>
      <w:outlineLvl w:val="0"/>
    </w:pPr>
    <w:rPr>
      <w:rFonts w:asciiTheme="majorHAnsi" w:hAnsiTheme="majorHAnsi"/>
      <w:sz w:val="52"/>
      <w:szCs w:val="48"/>
    </w:rPr>
  </w:style>
  <w:style w:type="paragraph" w:styleId="Heading2">
    <w:name w:val="heading 2"/>
    <w:basedOn w:val="Normal"/>
    <w:next w:val="Normal"/>
    <w:link w:val="Heading2Char"/>
    <w:qFormat/>
    <w:rsid w:val="00E93A25"/>
    <w:pPr>
      <w:spacing w:before="500" w:after="40"/>
      <w:outlineLvl w:val="1"/>
    </w:pPr>
    <w:rPr>
      <w:rFonts w:asciiTheme="majorHAnsi" w:hAnsiTheme="majorHAnsi"/>
      <w:b/>
      <w:sz w:val="22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0C5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0C5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93A25"/>
    <w:rPr>
      <w:rFonts w:asciiTheme="majorHAnsi" w:hAnsiTheme="majorHAnsi"/>
      <w:b/>
      <w:sz w:val="22"/>
    </w:rPr>
  </w:style>
  <w:style w:type="paragraph" w:customStyle="1" w:styleId="Time">
    <w:name w:val="Time"/>
    <w:basedOn w:val="Normal"/>
    <w:qFormat/>
    <w:rsid w:val="00E93A25"/>
    <w:pPr>
      <w:spacing w:before="60"/>
    </w:pPr>
    <w:rPr>
      <w:spacing w:val="10"/>
      <w:sz w:val="16"/>
      <w:szCs w:val="16"/>
    </w:rPr>
  </w:style>
  <w:style w:type="paragraph" w:customStyle="1" w:styleId="Session">
    <w:name w:val="Session"/>
    <w:basedOn w:val="Normal"/>
    <w:qFormat/>
    <w:rsid w:val="00974D5D"/>
    <w:pPr>
      <w:jc w:val="center"/>
    </w:pPr>
    <w:rPr>
      <w:szCs w:val="18"/>
    </w:rPr>
  </w:style>
  <w:style w:type="paragraph" w:styleId="BalloonText">
    <w:name w:val="Balloon Text"/>
    <w:basedOn w:val="Normal"/>
    <w:semiHidden/>
    <w:rsid w:val="00DF0883"/>
    <w:rPr>
      <w:rFonts w:ascii="Tahoma" w:hAnsi="Tahoma" w:cs="Tahoma"/>
      <w:sz w:val="16"/>
      <w:szCs w:val="16"/>
    </w:rPr>
  </w:style>
  <w:style w:type="paragraph" w:customStyle="1" w:styleId="ConferenceName">
    <w:name w:val="Conference Name"/>
    <w:basedOn w:val="Normal"/>
    <w:qFormat/>
    <w:rsid w:val="00824CE1"/>
    <w:rPr>
      <w:b/>
    </w:rPr>
  </w:style>
  <w:style w:type="paragraph" w:customStyle="1" w:styleId="Presentation">
    <w:name w:val="Presentation"/>
    <w:basedOn w:val="Normal"/>
    <w:qFormat/>
    <w:rsid w:val="00824CE1"/>
    <w:rPr>
      <w:b/>
      <w:sz w:val="18"/>
      <w:szCs w:val="20"/>
    </w:rPr>
  </w:style>
  <w:style w:type="paragraph" w:styleId="DocumentMap">
    <w:name w:val="Document Map"/>
    <w:basedOn w:val="Normal"/>
    <w:semiHidden/>
    <w:rsid w:val="00FD326D"/>
    <w:pPr>
      <w:shd w:val="clear" w:color="auto" w:fill="000080"/>
    </w:pPr>
    <w:rPr>
      <w:rFonts w:ascii="Tahoma" w:hAnsi="Tahoma" w:cs="Tahoma"/>
    </w:rPr>
  </w:style>
  <w:style w:type="table" w:styleId="TableGrid">
    <w:name w:val="Table Grid"/>
    <w:basedOn w:val="TableNormal"/>
    <w:uiPriority w:val="59"/>
    <w:rsid w:val="00824C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unhideWhenUsed/>
    <w:qFormat/>
    <w:rsid w:val="00824CE1"/>
    <w:rPr>
      <w:rFonts w:asciiTheme="majorHAnsi" w:hAnsiTheme="majorHAnsi"/>
      <w:sz w:val="52"/>
    </w:rPr>
  </w:style>
  <w:style w:type="character" w:customStyle="1" w:styleId="TitleChar">
    <w:name w:val="Title Char"/>
    <w:basedOn w:val="DefaultParagraphFont"/>
    <w:link w:val="Title"/>
    <w:uiPriority w:val="10"/>
    <w:rsid w:val="006355D8"/>
    <w:rPr>
      <w:rFonts w:asciiTheme="majorHAnsi" w:hAnsiTheme="majorHAnsi"/>
      <w:sz w:val="52"/>
      <w:szCs w:val="24"/>
    </w:rPr>
  </w:style>
  <w:style w:type="character" w:styleId="PlaceholderText">
    <w:name w:val="Placeholder Text"/>
    <w:basedOn w:val="DefaultParagraphFont"/>
    <w:uiPriority w:val="99"/>
    <w:semiHidden/>
    <w:rsid w:val="00A75373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0C59"/>
    <w:rPr>
      <w:rFonts w:asciiTheme="majorHAnsi" w:eastAsiaTheme="majorEastAsia" w:hAnsiTheme="majorHAnsi" w:cstheme="majorBidi"/>
      <w:b/>
      <w:bCs/>
      <w:color w:val="4F81BD" w:themeColor="accent1"/>
      <w:szCs w:val="24"/>
    </w:rPr>
  </w:style>
  <w:style w:type="character" w:customStyle="1" w:styleId="Heading4Char">
    <w:name w:val="Heading 4 Char"/>
    <w:basedOn w:val="DefaultParagraphFont"/>
    <w:link w:val="Heading4"/>
    <w:rsid w:val="00DA0C59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</w:rPr>
  </w:style>
  <w:style w:type="paragraph" w:customStyle="1" w:styleId="CheckBox">
    <w:name w:val="Check Box"/>
    <w:basedOn w:val="Normal"/>
    <w:link w:val="CheckBoxChar"/>
    <w:unhideWhenUsed/>
    <w:qFormat/>
    <w:rsid w:val="00DA0C59"/>
    <w:pPr>
      <w:spacing w:before="40"/>
      <w:jc w:val="center"/>
    </w:pPr>
    <w:rPr>
      <w:color w:val="999999"/>
      <w:sz w:val="16"/>
    </w:rPr>
  </w:style>
  <w:style w:type="character" w:customStyle="1" w:styleId="CheckBoxChar">
    <w:name w:val="Check Box Char"/>
    <w:basedOn w:val="DefaultParagraphFont"/>
    <w:link w:val="CheckBox"/>
    <w:rsid w:val="00DA0C59"/>
    <w:rPr>
      <w:rFonts w:asciiTheme="minorHAnsi" w:hAnsiTheme="minorHAnsi"/>
      <w:color w:val="999999"/>
      <w:sz w:val="16"/>
      <w:szCs w:val="24"/>
    </w:rPr>
  </w:style>
  <w:style w:type="paragraph" w:customStyle="1" w:styleId="Italic">
    <w:name w:val="Italic"/>
    <w:basedOn w:val="Heading4"/>
    <w:qFormat/>
    <w:rsid w:val="00DA0C59"/>
    <w:pPr>
      <w:keepNext w:val="0"/>
      <w:keepLines w:val="0"/>
      <w:spacing w:before="40"/>
    </w:pPr>
    <w:rPr>
      <w:rFonts w:asciiTheme="minorHAnsi" w:eastAsia="Times New Roman" w:hAnsiTheme="minorHAnsi" w:cs="Times New Roman"/>
      <w:b w:val="0"/>
      <w:bCs w:val="0"/>
      <w:iCs w:val="0"/>
      <w:color w:val="auto"/>
      <w:sz w:val="16"/>
    </w:rPr>
  </w:style>
  <w:style w:type="paragraph" w:styleId="ListParagraph">
    <w:name w:val="List Paragraph"/>
    <w:basedOn w:val="Normal"/>
    <w:uiPriority w:val="34"/>
    <w:unhideWhenUsed/>
    <w:qFormat/>
    <w:rsid w:val="00184D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614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14A9"/>
    <w:rPr>
      <w:rFonts w:asciiTheme="minorHAnsi" w:hAnsiTheme="minorHAnsi"/>
      <w:szCs w:val="24"/>
    </w:rPr>
  </w:style>
  <w:style w:type="paragraph" w:styleId="Footer">
    <w:name w:val="footer"/>
    <w:basedOn w:val="Normal"/>
    <w:link w:val="FooterChar"/>
    <w:uiPriority w:val="99"/>
    <w:unhideWhenUsed/>
    <w:rsid w:val="00B614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14A9"/>
    <w:rPr>
      <w:rFonts w:asciiTheme="minorHAnsi" w:hAnsiTheme="minorHAnsi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2A66"/>
    <w:rPr>
      <w:rFonts w:asciiTheme="minorHAnsi" w:hAnsiTheme="minorHAnsi"/>
      <w:szCs w:val="24"/>
    </w:rPr>
  </w:style>
  <w:style w:type="paragraph" w:styleId="Heading1">
    <w:name w:val="heading 1"/>
    <w:basedOn w:val="Normal"/>
    <w:next w:val="Normal"/>
    <w:qFormat/>
    <w:rsid w:val="00C546CF"/>
    <w:pPr>
      <w:spacing w:after="400"/>
      <w:outlineLvl w:val="0"/>
    </w:pPr>
    <w:rPr>
      <w:rFonts w:asciiTheme="majorHAnsi" w:hAnsiTheme="majorHAnsi"/>
      <w:sz w:val="52"/>
      <w:szCs w:val="48"/>
    </w:rPr>
  </w:style>
  <w:style w:type="paragraph" w:styleId="Heading2">
    <w:name w:val="heading 2"/>
    <w:basedOn w:val="Normal"/>
    <w:next w:val="Normal"/>
    <w:link w:val="Heading2Char"/>
    <w:qFormat/>
    <w:rsid w:val="00E93A25"/>
    <w:pPr>
      <w:spacing w:before="500" w:after="40"/>
      <w:outlineLvl w:val="1"/>
    </w:pPr>
    <w:rPr>
      <w:rFonts w:asciiTheme="majorHAnsi" w:hAnsiTheme="majorHAnsi"/>
      <w:b/>
      <w:sz w:val="22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0C5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0C5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93A25"/>
    <w:rPr>
      <w:rFonts w:asciiTheme="majorHAnsi" w:hAnsiTheme="majorHAnsi"/>
      <w:b/>
      <w:sz w:val="22"/>
    </w:rPr>
  </w:style>
  <w:style w:type="paragraph" w:customStyle="1" w:styleId="Time">
    <w:name w:val="Time"/>
    <w:basedOn w:val="Normal"/>
    <w:qFormat/>
    <w:rsid w:val="00E93A25"/>
    <w:pPr>
      <w:spacing w:before="60"/>
    </w:pPr>
    <w:rPr>
      <w:spacing w:val="10"/>
      <w:sz w:val="16"/>
      <w:szCs w:val="16"/>
    </w:rPr>
  </w:style>
  <w:style w:type="paragraph" w:customStyle="1" w:styleId="Session">
    <w:name w:val="Session"/>
    <w:basedOn w:val="Normal"/>
    <w:qFormat/>
    <w:rsid w:val="00974D5D"/>
    <w:pPr>
      <w:jc w:val="center"/>
    </w:pPr>
    <w:rPr>
      <w:szCs w:val="18"/>
    </w:rPr>
  </w:style>
  <w:style w:type="paragraph" w:styleId="BalloonText">
    <w:name w:val="Balloon Text"/>
    <w:basedOn w:val="Normal"/>
    <w:semiHidden/>
    <w:rsid w:val="00DF0883"/>
    <w:rPr>
      <w:rFonts w:ascii="Tahoma" w:hAnsi="Tahoma" w:cs="Tahoma"/>
      <w:sz w:val="16"/>
      <w:szCs w:val="16"/>
    </w:rPr>
  </w:style>
  <w:style w:type="paragraph" w:customStyle="1" w:styleId="ConferenceName">
    <w:name w:val="Conference Name"/>
    <w:basedOn w:val="Normal"/>
    <w:qFormat/>
    <w:rsid w:val="00824CE1"/>
    <w:rPr>
      <w:b/>
    </w:rPr>
  </w:style>
  <w:style w:type="paragraph" w:customStyle="1" w:styleId="Presentation">
    <w:name w:val="Presentation"/>
    <w:basedOn w:val="Normal"/>
    <w:qFormat/>
    <w:rsid w:val="00824CE1"/>
    <w:rPr>
      <w:b/>
      <w:sz w:val="18"/>
      <w:szCs w:val="20"/>
    </w:rPr>
  </w:style>
  <w:style w:type="paragraph" w:styleId="DocumentMap">
    <w:name w:val="Document Map"/>
    <w:basedOn w:val="Normal"/>
    <w:semiHidden/>
    <w:rsid w:val="00FD326D"/>
    <w:pPr>
      <w:shd w:val="clear" w:color="auto" w:fill="000080"/>
    </w:pPr>
    <w:rPr>
      <w:rFonts w:ascii="Tahoma" w:hAnsi="Tahoma" w:cs="Tahoma"/>
    </w:rPr>
  </w:style>
  <w:style w:type="table" w:styleId="TableGrid">
    <w:name w:val="Table Grid"/>
    <w:basedOn w:val="TableNormal"/>
    <w:uiPriority w:val="59"/>
    <w:rsid w:val="00824C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unhideWhenUsed/>
    <w:qFormat/>
    <w:rsid w:val="00824CE1"/>
    <w:rPr>
      <w:rFonts w:asciiTheme="majorHAnsi" w:hAnsiTheme="majorHAnsi"/>
      <w:sz w:val="52"/>
    </w:rPr>
  </w:style>
  <w:style w:type="character" w:customStyle="1" w:styleId="TitleChar">
    <w:name w:val="Title Char"/>
    <w:basedOn w:val="DefaultParagraphFont"/>
    <w:link w:val="Title"/>
    <w:uiPriority w:val="10"/>
    <w:rsid w:val="006355D8"/>
    <w:rPr>
      <w:rFonts w:asciiTheme="majorHAnsi" w:hAnsiTheme="majorHAnsi"/>
      <w:sz w:val="52"/>
      <w:szCs w:val="24"/>
    </w:rPr>
  </w:style>
  <w:style w:type="character" w:styleId="PlaceholderText">
    <w:name w:val="Placeholder Text"/>
    <w:basedOn w:val="DefaultParagraphFont"/>
    <w:uiPriority w:val="99"/>
    <w:semiHidden/>
    <w:rsid w:val="00A75373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0C59"/>
    <w:rPr>
      <w:rFonts w:asciiTheme="majorHAnsi" w:eastAsiaTheme="majorEastAsia" w:hAnsiTheme="majorHAnsi" w:cstheme="majorBidi"/>
      <w:b/>
      <w:bCs/>
      <w:color w:val="4F81BD" w:themeColor="accent1"/>
      <w:szCs w:val="24"/>
    </w:rPr>
  </w:style>
  <w:style w:type="character" w:customStyle="1" w:styleId="Heading4Char">
    <w:name w:val="Heading 4 Char"/>
    <w:basedOn w:val="DefaultParagraphFont"/>
    <w:link w:val="Heading4"/>
    <w:rsid w:val="00DA0C59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</w:rPr>
  </w:style>
  <w:style w:type="paragraph" w:customStyle="1" w:styleId="CheckBox">
    <w:name w:val="Check Box"/>
    <w:basedOn w:val="Normal"/>
    <w:link w:val="CheckBoxChar"/>
    <w:unhideWhenUsed/>
    <w:qFormat/>
    <w:rsid w:val="00DA0C59"/>
    <w:pPr>
      <w:spacing w:before="40"/>
      <w:jc w:val="center"/>
    </w:pPr>
    <w:rPr>
      <w:color w:val="999999"/>
      <w:sz w:val="16"/>
    </w:rPr>
  </w:style>
  <w:style w:type="character" w:customStyle="1" w:styleId="CheckBoxChar">
    <w:name w:val="Check Box Char"/>
    <w:basedOn w:val="DefaultParagraphFont"/>
    <w:link w:val="CheckBox"/>
    <w:rsid w:val="00DA0C59"/>
    <w:rPr>
      <w:rFonts w:asciiTheme="minorHAnsi" w:hAnsiTheme="minorHAnsi"/>
      <w:color w:val="999999"/>
      <w:sz w:val="16"/>
      <w:szCs w:val="24"/>
    </w:rPr>
  </w:style>
  <w:style w:type="paragraph" w:customStyle="1" w:styleId="Italic">
    <w:name w:val="Italic"/>
    <w:basedOn w:val="Heading4"/>
    <w:qFormat/>
    <w:rsid w:val="00DA0C59"/>
    <w:pPr>
      <w:keepNext w:val="0"/>
      <w:keepLines w:val="0"/>
      <w:spacing w:before="40"/>
    </w:pPr>
    <w:rPr>
      <w:rFonts w:asciiTheme="minorHAnsi" w:eastAsia="Times New Roman" w:hAnsiTheme="minorHAnsi" w:cs="Times New Roman"/>
      <w:b w:val="0"/>
      <w:bCs w:val="0"/>
      <w:iCs w:val="0"/>
      <w:color w:val="auto"/>
      <w:sz w:val="16"/>
    </w:rPr>
  </w:style>
  <w:style w:type="paragraph" w:styleId="ListParagraph">
    <w:name w:val="List Paragraph"/>
    <w:basedOn w:val="Normal"/>
    <w:uiPriority w:val="34"/>
    <w:unhideWhenUsed/>
    <w:qFormat/>
    <w:rsid w:val="00184DA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614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14A9"/>
    <w:rPr>
      <w:rFonts w:asciiTheme="minorHAnsi" w:hAnsiTheme="minorHAnsi"/>
      <w:szCs w:val="24"/>
    </w:rPr>
  </w:style>
  <w:style w:type="paragraph" w:styleId="Footer">
    <w:name w:val="footer"/>
    <w:basedOn w:val="Normal"/>
    <w:link w:val="FooterChar"/>
    <w:uiPriority w:val="99"/>
    <w:unhideWhenUsed/>
    <w:rsid w:val="00B614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14A9"/>
    <w:rPr>
      <w:rFonts w:asciiTheme="minorHAnsi" w:hAnsi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92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microsoft.com/office/2007/relationships/stylesWithEffects" Target="stylesWithEffects.xml"/><Relationship Id="rId10" Type="http://schemas.openxmlformats.org/officeDocument/2006/relationships/image" Target="media/image2.ti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garciaanderson\AppData\Roaming\Microsoft\Templates\ConferenceAgendaTrack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482216F00C148819603CFCC9450BE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8F90B-C1E8-47BB-A1BB-718A0DA2BAEE}"/>
      </w:docPartPr>
      <w:docPartBody>
        <w:p w:rsidR="00E10520" w:rsidRDefault="001848A9">
          <w:pPr>
            <w:pStyle w:val="F482216F00C148819603CFCC9450BE59"/>
          </w:pPr>
          <w:r>
            <w:t>[Click to select date]</w:t>
          </w:r>
        </w:p>
      </w:docPartBody>
    </w:docPart>
    <w:docPart>
      <w:docPartPr>
        <w:name w:val="96CC2F35AB1840528094872E3BFB1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E8C6CF-262C-4A22-A9C8-3454F2E92575}"/>
      </w:docPartPr>
      <w:docPartBody>
        <w:p w:rsidR="00E10520" w:rsidRDefault="001848A9">
          <w:pPr>
            <w:pStyle w:val="96CC2F35AB1840528094872E3BFB1409"/>
          </w:pPr>
          <w:r w:rsidRPr="00C05330">
            <w:t>Registration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848A9"/>
    <w:rsid w:val="001848A9"/>
    <w:rsid w:val="001D5241"/>
    <w:rsid w:val="002A5D26"/>
    <w:rsid w:val="00310967"/>
    <w:rsid w:val="00347E96"/>
    <w:rsid w:val="00385BEB"/>
    <w:rsid w:val="00444E3C"/>
    <w:rsid w:val="005D49FB"/>
    <w:rsid w:val="00664440"/>
    <w:rsid w:val="007431C9"/>
    <w:rsid w:val="008B19BA"/>
    <w:rsid w:val="00977CFF"/>
    <w:rsid w:val="009A5959"/>
    <w:rsid w:val="00A3725C"/>
    <w:rsid w:val="00A736E6"/>
    <w:rsid w:val="00AD392C"/>
    <w:rsid w:val="00B16810"/>
    <w:rsid w:val="00BB5B58"/>
    <w:rsid w:val="00D109AE"/>
    <w:rsid w:val="00DD1505"/>
    <w:rsid w:val="00E10520"/>
    <w:rsid w:val="00EA49BD"/>
    <w:rsid w:val="00EF4DD2"/>
    <w:rsid w:val="00F56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9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6770231B8064E0580924CC0A1946644">
    <w:name w:val="C6770231B8064E0580924CC0A1946644"/>
    <w:rsid w:val="00EA49BD"/>
  </w:style>
  <w:style w:type="paragraph" w:customStyle="1" w:styleId="89D94FA60031424E80C2F3706F395D75">
    <w:name w:val="89D94FA60031424E80C2F3706F395D75"/>
    <w:rsid w:val="00EA49BD"/>
  </w:style>
  <w:style w:type="paragraph" w:customStyle="1" w:styleId="A57F1BA7BD784BAC8795ED8B3D31C4C9">
    <w:name w:val="A57F1BA7BD784BAC8795ED8B3D31C4C9"/>
    <w:rsid w:val="00EA49BD"/>
  </w:style>
  <w:style w:type="paragraph" w:customStyle="1" w:styleId="B65FDF8E5D1D449090C1725A490AAEA3">
    <w:name w:val="B65FDF8E5D1D449090C1725A490AAEA3"/>
    <w:rsid w:val="00EA49BD"/>
  </w:style>
  <w:style w:type="paragraph" w:customStyle="1" w:styleId="8697A121CF9B4BA8975A2EC2870EC433">
    <w:name w:val="8697A121CF9B4BA8975A2EC2870EC433"/>
    <w:rsid w:val="00EA49BD"/>
  </w:style>
  <w:style w:type="paragraph" w:customStyle="1" w:styleId="F482216F00C148819603CFCC9450BE59">
    <w:name w:val="F482216F00C148819603CFCC9450BE59"/>
    <w:rsid w:val="00EA49BD"/>
  </w:style>
  <w:style w:type="paragraph" w:customStyle="1" w:styleId="A9F70A773FA643CBB9C070172A402733">
    <w:name w:val="A9F70A773FA643CBB9C070172A402733"/>
    <w:rsid w:val="00EA49BD"/>
  </w:style>
  <w:style w:type="paragraph" w:customStyle="1" w:styleId="2F8F0444E2134F2AB898EC6AAB446EED">
    <w:name w:val="2F8F0444E2134F2AB898EC6AAB446EED"/>
    <w:rsid w:val="00EA49BD"/>
  </w:style>
  <w:style w:type="paragraph" w:customStyle="1" w:styleId="96CC2F35AB1840528094872E3BFB1409">
    <w:name w:val="96CC2F35AB1840528094872E3BFB1409"/>
    <w:rsid w:val="00EA49BD"/>
  </w:style>
  <w:style w:type="paragraph" w:customStyle="1" w:styleId="7CD5DAE666D341F48E4F6E6D5FD8F150">
    <w:name w:val="7CD5DAE666D341F48E4F6E6D5FD8F150"/>
    <w:rsid w:val="00EA49BD"/>
  </w:style>
  <w:style w:type="paragraph" w:customStyle="1" w:styleId="B599D531940B40A48E84C7587CDFF719">
    <w:name w:val="B599D531940B40A48E84C7587CDFF719"/>
    <w:rsid w:val="00EA49BD"/>
  </w:style>
  <w:style w:type="paragraph" w:customStyle="1" w:styleId="076D38F21EE240BF8EDA6E2F77B81256">
    <w:name w:val="076D38F21EE240BF8EDA6E2F77B81256"/>
    <w:rsid w:val="00EA49BD"/>
  </w:style>
  <w:style w:type="paragraph" w:customStyle="1" w:styleId="817773BD4D8A4ADFB900DD38259A5287">
    <w:name w:val="817773BD4D8A4ADFB900DD38259A5287"/>
    <w:rsid w:val="00EA49BD"/>
  </w:style>
  <w:style w:type="paragraph" w:customStyle="1" w:styleId="64F0E3421EFE4946B65C1F323809A32E">
    <w:name w:val="64F0E3421EFE4946B65C1F323809A32E"/>
    <w:rsid w:val="00EA49BD"/>
  </w:style>
  <w:style w:type="paragraph" w:customStyle="1" w:styleId="01BE83CD66E7468C8CD762BDD5ABF7AF">
    <w:name w:val="01BE83CD66E7468C8CD762BDD5ABF7AF"/>
    <w:rsid w:val="00EA49BD"/>
  </w:style>
  <w:style w:type="paragraph" w:customStyle="1" w:styleId="28257A348F914B19A6E822099E144F07">
    <w:name w:val="28257A348F914B19A6E822099E144F07"/>
    <w:rsid w:val="00EA49BD"/>
  </w:style>
  <w:style w:type="paragraph" w:customStyle="1" w:styleId="B6B044C9BC57452B8D5A81EDC54175B5">
    <w:name w:val="B6B044C9BC57452B8D5A81EDC54175B5"/>
    <w:rsid w:val="00EA49BD"/>
  </w:style>
  <w:style w:type="paragraph" w:customStyle="1" w:styleId="3F5FC82258904456B158B1053FF27984">
    <w:name w:val="3F5FC82258904456B158B1053FF27984"/>
    <w:rsid w:val="00EA49BD"/>
  </w:style>
  <w:style w:type="paragraph" w:customStyle="1" w:styleId="A19B64D0E9464345943AD79429C16EF2">
    <w:name w:val="A19B64D0E9464345943AD79429C16EF2"/>
    <w:rsid w:val="00EA49BD"/>
  </w:style>
  <w:style w:type="paragraph" w:customStyle="1" w:styleId="C0FC24BFF7584823A09335D9753FC4DF">
    <w:name w:val="C0FC24BFF7584823A09335D9753FC4DF"/>
    <w:rsid w:val="00EA49BD"/>
  </w:style>
  <w:style w:type="paragraph" w:customStyle="1" w:styleId="4618D8E8BCB6482DAF5979EE3E6D4884">
    <w:name w:val="4618D8E8BCB6482DAF5979EE3E6D4884"/>
    <w:rsid w:val="00EA49BD"/>
  </w:style>
  <w:style w:type="paragraph" w:customStyle="1" w:styleId="2FB4521F1E154F58AD8D1AAF48FD7882">
    <w:name w:val="2FB4521F1E154F58AD8D1AAF48FD7882"/>
    <w:rsid w:val="00EA49BD"/>
  </w:style>
  <w:style w:type="paragraph" w:customStyle="1" w:styleId="8B8469532F0C42169895E4DBFD0927D2">
    <w:name w:val="8B8469532F0C42169895E4DBFD0927D2"/>
    <w:rsid w:val="00EA49BD"/>
  </w:style>
  <w:style w:type="paragraph" w:customStyle="1" w:styleId="B0FB243620EC4A2CA826EB82F8BBAE6E">
    <w:name w:val="B0FB243620EC4A2CA826EB82F8BBAE6E"/>
    <w:rsid w:val="00EA49BD"/>
  </w:style>
  <w:style w:type="paragraph" w:customStyle="1" w:styleId="77D7D527DB1C45D39284AF7FC043F506">
    <w:name w:val="77D7D527DB1C45D39284AF7FC043F506"/>
    <w:rsid w:val="00EA49BD"/>
  </w:style>
  <w:style w:type="paragraph" w:customStyle="1" w:styleId="AC9BFEA222894504A8569EE7FAF3B530">
    <w:name w:val="AC9BFEA222894504A8569EE7FAF3B530"/>
    <w:rsid w:val="00EA49BD"/>
  </w:style>
  <w:style w:type="paragraph" w:customStyle="1" w:styleId="50F590D49E7946A186789D43786C3474">
    <w:name w:val="50F590D49E7946A186789D43786C3474"/>
    <w:rsid w:val="00EA49BD"/>
  </w:style>
  <w:style w:type="paragraph" w:customStyle="1" w:styleId="14851D23E5F9403BBCFFD69FC89AC886">
    <w:name w:val="14851D23E5F9403BBCFFD69FC89AC886"/>
    <w:rsid w:val="00EA49BD"/>
  </w:style>
  <w:style w:type="paragraph" w:customStyle="1" w:styleId="DCEA4D2AF27D421E8DA91B31A1A4823E">
    <w:name w:val="DCEA4D2AF27D421E8DA91B31A1A4823E"/>
    <w:rsid w:val="00EA49BD"/>
  </w:style>
  <w:style w:type="paragraph" w:customStyle="1" w:styleId="414ED97E48A945319C360EF9975BAFEF">
    <w:name w:val="414ED97E48A945319C360EF9975BAFEF"/>
    <w:rsid w:val="00EA49BD"/>
  </w:style>
  <w:style w:type="paragraph" w:customStyle="1" w:styleId="F769EAA5CE494B5DB54BFF1D1E0D58B8">
    <w:name w:val="F769EAA5CE494B5DB54BFF1D1E0D58B8"/>
    <w:rsid w:val="00EA49BD"/>
  </w:style>
  <w:style w:type="paragraph" w:customStyle="1" w:styleId="805B53A90ADE45FD828B791D79E384E6">
    <w:name w:val="805B53A90ADE45FD828B791D79E384E6"/>
    <w:rsid w:val="00EA49BD"/>
  </w:style>
  <w:style w:type="paragraph" w:customStyle="1" w:styleId="4EA7A76AEAC94BA19A7FCB052D79C9AF">
    <w:name w:val="4EA7A76AEAC94BA19A7FCB052D79C9AF"/>
    <w:rsid w:val="00EA49BD"/>
  </w:style>
  <w:style w:type="paragraph" w:customStyle="1" w:styleId="77BCC1DB8DB34125BCE2CB9EC37FECF1">
    <w:name w:val="77BCC1DB8DB34125BCE2CB9EC37FECF1"/>
    <w:rsid w:val="00EA49BD"/>
  </w:style>
  <w:style w:type="paragraph" w:customStyle="1" w:styleId="10FF1879B7F34DDDB3C5EDD6A7EF8F62">
    <w:name w:val="10FF1879B7F34DDDB3C5EDD6A7EF8F62"/>
    <w:rsid w:val="00EA49BD"/>
  </w:style>
  <w:style w:type="paragraph" w:customStyle="1" w:styleId="51ABCE4CED9D45908B03FD0EC8573CDD">
    <w:name w:val="51ABCE4CED9D45908B03FD0EC8573CDD"/>
    <w:rsid w:val="00EA49BD"/>
  </w:style>
  <w:style w:type="paragraph" w:customStyle="1" w:styleId="048A3AEA21044AFE8D5205EFA0D81966">
    <w:name w:val="048A3AEA21044AFE8D5205EFA0D81966"/>
    <w:rsid w:val="00EA49BD"/>
  </w:style>
  <w:style w:type="paragraph" w:customStyle="1" w:styleId="7C47B947B2D047C0A1205A7139DD6B89">
    <w:name w:val="7C47B947B2D047C0A1205A7139DD6B89"/>
    <w:rsid w:val="00EA49BD"/>
  </w:style>
  <w:style w:type="paragraph" w:customStyle="1" w:styleId="51E879DD9FFC477C9DE99881CC58CB84">
    <w:name w:val="51E879DD9FFC477C9DE99881CC58CB84"/>
    <w:rsid w:val="00EA49BD"/>
  </w:style>
  <w:style w:type="paragraph" w:customStyle="1" w:styleId="88E7894E193D470A93DF933CA4769101">
    <w:name w:val="88E7894E193D470A93DF933CA4769101"/>
    <w:rsid w:val="00EA49BD"/>
  </w:style>
  <w:style w:type="paragraph" w:customStyle="1" w:styleId="F23E15BC745640EE8C2CF88ECCF46782">
    <w:name w:val="F23E15BC745640EE8C2CF88ECCF46782"/>
    <w:rsid w:val="00EA49BD"/>
  </w:style>
  <w:style w:type="paragraph" w:customStyle="1" w:styleId="A5293111BE2D4A77B757389E42AC74BA">
    <w:name w:val="A5293111BE2D4A77B757389E42AC74BA"/>
    <w:rsid w:val="00EA49BD"/>
  </w:style>
  <w:style w:type="paragraph" w:customStyle="1" w:styleId="9C5C522FFA424C18A76FCD364EB2C64D">
    <w:name w:val="9C5C522FFA424C18A76FCD364EB2C64D"/>
    <w:rsid w:val="00EA49BD"/>
  </w:style>
  <w:style w:type="paragraph" w:customStyle="1" w:styleId="E3E0CDBE93D44411AFF07F700D70587C">
    <w:name w:val="E3E0CDBE93D44411AFF07F700D70587C"/>
    <w:rsid w:val="00EA49BD"/>
  </w:style>
  <w:style w:type="paragraph" w:customStyle="1" w:styleId="EA5E94D927794DDD93DC448F4BA46872">
    <w:name w:val="EA5E94D927794DDD93DC448F4BA46872"/>
    <w:rsid w:val="00EA49BD"/>
  </w:style>
  <w:style w:type="paragraph" w:customStyle="1" w:styleId="7FDED874963C425BA689EED57F4740EC">
    <w:name w:val="7FDED874963C425BA689EED57F4740EC"/>
    <w:rsid w:val="00EA49BD"/>
  </w:style>
  <w:style w:type="paragraph" w:customStyle="1" w:styleId="3C73E9A0D63646DE91FE15FDCD63DBAA">
    <w:name w:val="3C73E9A0D63646DE91FE15FDCD63DBAA"/>
    <w:rsid w:val="00EA49BD"/>
  </w:style>
  <w:style w:type="paragraph" w:customStyle="1" w:styleId="79A0C9ABED6841459D0AAFC7016BC0C9">
    <w:name w:val="79A0C9ABED6841459D0AAFC7016BC0C9"/>
    <w:rsid w:val="00EA49BD"/>
  </w:style>
  <w:style w:type="paragraph" w:customStyle="1" w:styleId="A71E105E004F45EE8C62C94AA0077AB0">
    <w:name w:val="A71E105E004F45EE8C62C94AA0077AB0"/>
    <w:rsid w:val="00EA49BD"/>
  </w:style>
  <w:style w:type="paragraph" w:customStyle="1" w:styleId="C21F2672F46B4E70939B40C1D4079DAC">
    <w:name w:val="C21F2672F46B4E70939B40C1D4079DAC"/>
    <w:rsid w:val="00EA49BD"/>
  </w:style>
  <w:style w:type="paragraph" w:customStyle="1" w:styleId="02E1834F9E7D4FBAA8E2E6A8CDC804B0">
    <w:name w:val="02E1834F9E7D4FBAA8E2E6A8CDC804B0"/>
    <w:rsid w:val="00EA49BD"/>
  </w:style>
  <w:style w:type="paragraph" w:customStyle="1" w:styleId="CF596CE53B384CBF9FFB67BC12198511">
    <w:name w:val="CF596CE53B384CBF9FFB67BC12198511"/>
    <w:rsid w:val="00EA49BD"/>
  </w:style>
  <w:style w:type="paragraph" w:customStyle="1" w:styleId="E368A2B3B0BC43F08D3F4D8A15DC06A0">
    <w:name w:val="E368A2B3B0BC43F08D3F4D8A15DC06A0"/>
    <w:rsid w:val="00EA49BD"/>
  </w:style>
  <w:style w:type="paragraph" w:customStyle="1" w:styleId="181830901A0540D386BCBF59DFD1DAD0">
    <w:name w:val="181830901A0540D386BCBF59DFD1DAD0"/>
    <w:rsid w:val="00EA49BD"/>
  </w:style>
  <w:style w:type="paragraph" w:customStyle="1" w:styleId="366D6F5CBBBA4DCB9F44EEB05883A123">
    <w:name w:val="366D6F5CBBBA4DCB9F44EEB05883A123"/>
    <w:rsid w:val="00EA49BD"/>
  </w:style>
  <w:style w:type="paragraph" w:customStyle="1" w:styleId="6716CB04E083412BBAB1BFE259474A71">
    <w:name w:val="6716CB04E083412BBAB1BFE259474A71"/>
    <w:rsid w:val="00EA49BD"/>
  </w:style>
  <w:style w:type="paragraph" w:customStyle="1" w:styleId="C4DBCFFFB71C4E8ABBBD05A329291D01">
    <w:name w:val="C4DBCFFFB71C4E8ABBBD05A329291D01"/>
    <w:rsid w:val="00EA49BD"/>
  </w:style>
  <w:style w:type="paragraph" w:customStyle="1" w:styleId="4539FF418FC74293B523171571BBA824">
    <w:name w:val="4539FF418FC74293B523171571BBA824"/>
    <w:rsid w:val="00EA49BD"/>
  </w:style>
  <w:style w:type="paragraph" w:customStyle="1" w:styleId="52DC95AFB188428993BF841D5046BA8E">
    <w:name w:val="52DC95AFB188428993BF841D5046BA8E"/>
    <w:rsid w:val="00EA49BD"/>
  </w:style>
  <w:style w:type="paragraph" w:customStyle="1" w:styleId="183FED890D62467E813F28CC7778C6F5">
    <w:name w:val="183FED890D62467E813F28CC7778C6F5"/>
    <w:rsid w:val="00EA49BD"/>
  </w:style>
  <w:style w:type="paragraph" w:customStyle="1" w:styleId="5391AEE73513495C983145DFA028FB00">
    <w:name w:val="5391AEE73513495C983145DFA028FB00"/>
    <w:rsid w:val="00EA49BD"/>
  </w:style>
  <w:style w:type="paragraph" w:customStyle="1" w:styleId="9F79B51F26F248BD9EEDD07ED5E2F631">
    <w:name w:val="9F79B51F26F248BD9EEDD07ED5E2F631"/>
    <w:rsid w:val="00EA49BD"/>
  </w:style>
  <w:style w:type="paragraph" w:customStyle="1" w:styleId="5C0B1144B7C5434E81883C6214D5180A">
    <w:name w:val="5C0B1144B7C5434E81883C6214D5180A"/>
    <w:rsid w:val="00EA49BD"/>
  </w:style>
  <w:style w:type="paragraph" w:customStyle="1" w:styleId="5EAEB554D7C34DD7A8D96963581AA37B">
    <w:name w:val="5EAEB554D7C34DD7A8D96963581AA37B"/>
    <w:rsid w:val="00EA49BD"/>
  </w:style>
  <w:style w:type="paragraph" w:customStyle="1" w:styleId="65F77E391A364C8380775BC69777CA63">
    <w:name w:val="65F77E391A364C8380775BC69777CA63"/>
    <w:rsid w:val="00EA49BD"/>
  </w:style>
  <w:style w:type="paragraph" w:customStyle="1" w:styleId="F71355C584DB488D955762B27ED0EBF3">
    <w:name w:val="F71355C584DB488D955762B27ED0EBF3"/>
    <w:rsid w:val="00EA49BD"/>
  </w:style>
  <w:style w:type="paragraph" w:customStyle="1" w:styleId="B6BF66D78ECA4E4480A3F5EA409F5700">
    <w:name w:val="B6BF66D78ECA4E4480A3F5EA409F5700"/>
    <w:rsid w:val="00EA49BD"/>
  </w:style>
  <w:style w:type="paragraph" w:customStyle="1" w:styleId="7D43A80FAE134D47888DC0B3FE8366D7">
    <w:name w:val="7D43A80FAE134D47888DC0B3FE8366D7"/>
    <w:rsid w:val="00EA49BD"/>
  </w:style>
  <w:style w:type="paragraph" w:customStyle="1" w:styleId="BBFDB41201814236B57485163B553E16">
    <w:name w:val="BBFDB41201814236B57485163B553E16"/>
    <w:rsid w:val="00EA49BD"/>
  </w:style>
  <w:style w:type="paragraph" w:customStyle="1" w:styleId="C21BA4609AA34E2FB5EE5149568E7D12">
    <w:name w:val="C21BA4609AA34E2FB5EE5149568E7D12"/>
    <w:rsid w:val="00EA49BD"/>
  </w:style>
  <w:style w:type="paragraph" w:customStyle="1" w:styleId="FFB7C67A6A0940D5A1F9757A31473FCB">
    <w:name w:val="FFB7C67A6A0940D5A1F9757A31473FCB"/>
    <w:rsid w:val="00EA49BD"/>
  </w:style>
  <w:style w:type="paragraph" w:customStyle="1" w:styleId="E59096726AC1411F9891B4BBEA1E7212">
    <w:name w:val="E59096726AC1411F9891B4BBEA1E7212"/>
    <w:rsid w:val="00EA49BD"/>
  </w:style>
  <w:style w:type="paragraph" w:customStyle="1" w:styleId="07E5F25F4C6441AFAA9221C12892FA1D">
    <w:name w:val="07E5F25F4C6441AFAA9221C12892FA1D"/>
    <w:rsid w:val="00EA49BD"/>
  </w:style>
  <w:style w:type="paragraph" w:customStyle="1" w:styleId="71DB4085D0A342269488A03DC0031F3D">
    <w:name w:val="71DB4085D0A342269488A03DC0031F3D"/>
    <w:rsid w:val="00EA49BD"/>
  </w:style>
  <w:style w:type="paragraph" w:customStyle="1" w:styleId="F85C7811065D4641ABC4948A83A13214">
    <w:name w:val="F85C7811065D4641ABC4948A83A13214"/>
    <w:rsid w:val="00EA49BD"/>
  </w:style>
  <w:style w:type="paragraph" w:customStyle="1" w:styleId="6E6D58F092DC48F8910F3DCE83A0517E">
    <w:name w:val="6E6D58F092DC48F8910F3DCE83A0517E"/>
    <w:rsid w:val="00EA49BD"/>
  </w:style>
  <w:style w:type="paragraph" w:customStyle="1" w:styleId="F756425029B5492B978937F9D4B7052D">
    <w:name w:val="F756425029B5492B978937F9D4B7052D"/>
    <w:rsid w:val="00EA49BD"/>
  </w:style>
  <w:style w:type="paragraph" w:customStyle="1" w:styleId="587CB01E1D564314AC13273A79B4DF1A">
    <w:name w:val="587CB01E1D564314AC13273A79B4DF1A"/>
    <w:rsid w:val="00EA49BD"/>
  </w:style>
  <w:style w:type="paragraph" w:customStyle="1" w:styleId="71CB9DAA5C5647E8843BEAAB1965FC2D">
    <w:name w:val="71CB9DAA5C5647E8843BEAAB1965FC2D"/>
    <w:rsid w:val="00EA49BD"/>
  </w:style>
  <w:style w:type="paragraph" w:customStyle="1" w:styleId="74962C59E25C42D483E67CE7B8C55FAC">
    <w:name w:val="74962C59E25C42D483E67CE7B8C55FAC"/>
    <w:rsid w:val="00EA49BD"/>
  </w:style>
  <w:style w:type="paragraph" w:customStyle="1" w:styleId="5E9455E2AC314D189490A5B097764CC5">
    <w:name w:val="5E9455E2AC314D189490A5B097764CC5"/>
    <w:rsid w:val="00EA49BD"/>
  </w:style>
  <w:style w:type="paragraph" w:customStyle="1" w:styleId="69E29FA69AEC46CB94097E15DDED9ADB">
    <w:name w:val="69E29FA69AEC46CB94097E15DDED9ADB"/>
    <w:rsid w:val="00EA49BD"/>
  </w:style>
  <w:style w:type="paragraph" w:customStyle="1" w:styleId="DEFF364A4E34472A82A8D7127AB16B6D">
    <w:name w:val="DEFF364A4E34472A82A8D7127AB16B6D"/>
    <w:rsid w:val="00EA49BD"/>
  </w:style>
  <w:style w:type="paragraph" w:customStyle="1" w:styleId="4D895B4884A44DA4879829A3E49ED958">
    <w:name w:val="4D895B4884A44DA4879829A3E49ED958"/>
    <w:rsid w:val="00EA49BD"/>
  </w:style>
  <w:style w:type="paragraph" w:customStyle="1" w:styleId="492EAEFA758D4327BF01E44504DFE892">
    <w:name w:val="492EAEFA758D4327BF01E44504DFE892"/>
    <w:rsid w:val="00EA49BD"/>
  </w:style>
  <w:style w:type="paragraph" w:customStyle="1" w:styleId="BB57B273F0914975A61BFABAA316748C">
    <w:name w:val="BB57B273F0914975A61BFABAA316748C"/>
    <w:rsid w:val="00EA49BD"/>
  </w:style>
  <w:style w:type="paragraph" w:customStyle="1" w:styleId="CA92E0133C9C4320BAEBB1DFBDB37A9A">
    <w:name w:val="CA92E0133C9C4320BAEBB1DFBDB37A9A"/>
    <w:rsid w:val="00EA49BD"/>
  </w:style>
  <w:style w:type="paragraph" w:customStyle="1" w:styleId="D677AE88240D40079DD2F36B3DD6E125">
    <w:name w:val="D677AE88240D40079DD2F36B3DD6E125"/>
    <w:rsid w:val="00EA49BD"/>
  </w:style>
  <w:style w:type="paragraph" w:customStyle="1" w:styleId="D67A4B7EB15341F3AB3D46B0EA2C406C">
    <w:name w:val="D67A4B7EB15341F3AB3D46B0EA2C406C"/>
    <w:rsid w:val="00EA49BD"/>
  </w:style>
  <w:style w:type="paragraph" w:customStyle="1" w:styleId="23274177F8DF42AF929D6A3C879C828E">
    <w:name w:val="23274177F8DF42AF929D6A3C879C828E"/>
    <w:rsid w:val="00EA49BD"/>
  </w:style>
  <w:style w:type="paragraph" w:customStyle="1" w:styleId="7C52F50C97B04FB8AF3090B2A69AE1FB">
    <w:name w:val="7C52F50C97B04FB8AF3090B2A69AE1FB"/>
    <w:rsid w:val="00EA49BD"/>
  </w:style>
  <w:style w:type="paragraph" w:customStyle="1" w:styleId="372C4BD3A74C46ECB804ACA51D0ACA1B">
    <w:name w:val="372C4BD3A74C46ECB804ACA51D0ACA1B"/>
    <w:rsid w:val="00EA49BD"/>
  </w:style>
  <w:style w:type="paragraph" w:customStyle="1" w:styleId="83211727D1F9415885D301C3FF88BE1D">
    <w:name w:val="83211727D1F9415885D301C3FF88BE1D"/>
    <w:rsid w:val="00EA49BD"/>
  </w:style>
  <w:style w:type="paragraph" w:customStyle="1" w:styleId="390B95766BAC4362814ADB89941DB009">
    <w:name w:val="390B95766BAC4362814ADB89941DB009"/>
    <w:rsid w:val="00EA49BD"/>
  </w:style>
  <w:style w:type="paragraph" w:customStyle="1" w:styleId="705757E8DA5F4933ABE4FF06036793DA">
    <w:name w:val="705757E8DA5F4933ABE4FF06036793DA"/>
    <w:rsid w:val="00EA49BD"/>
  </w:style>
  <w:style w:type="paragraph" w:customStyle="1" w:styleId="079E3DC078E0424CAC307F2923F81E76">
    <w:name w:val="079E3DC078E0424CAC307F2923F81E76"/>
    <w:rsid w:val="00EA49BD"/>
  </w:style>
  <w:style w:type="paragraph" w:customStyle="1" w:styleId="D60AF9A950C34996B69A8283F8405D00">
    <w:name w:val="D60AF9A950C34996B69A8283F8405D00"/>
    <w:rsid w:val="00EA49BD"/>
  </w:style>
  <w:style w:type="paragraph" w:customStyle="1" w:styleId="332133E52CA240A5B69201F486C11AD8">
    <w:name w:val="332133E52CA240A5B69201F486C11AD8"/>
    <w:rsid w:val="00EA49BD"/>
  </w:style>
  <w:style w:type="paragraph" w:customStyle="1" w:styleId="38E7CDBA3B1A4BADB2C6ED5F24B80B02">
    <w:name w:val="38E7CDBA3B1A4BADB2C6ED5F24B80B02"/>
    <w:rsid w:val="00EA49BD"/>
  </w:style>
  <w:style w:type="paragraph" w:customStyle="1" w:styleId="F1F0CDD0D98E46C0BAD2A2E46B775926">
    <w:name w:val="F1F0CDD0D98E46C0BAD2A2E46B775926"/>
    <w:rsid w:val="00EA49BD"/>
  </w:style>
  <w:style w:type="paragraph" w:customStyle="1" w:styleId="0E4BB6EB380A4FAF9E7667C0537E73E1">
    <w:name w:val="0E4BB6EB380A4FAF9E7667C0537E73E1"/>
    <w:rsid w:val="00EA49BD"/>
  </w:style>
  <w:style w:type="paragraph" w:customStyle="1" w:styleId="F6B8A9C91AFD4641B6A549D223A0AD9C">
    <w:name w:val="F6B8A9C91AFD4641B6A549D223A0AD9C"/>
    <w:rsid w:val="00EA49BD"/>
  </w:style>
  <w:style w:type="paragraph" w:customStyle="1" w:styleId="B105A1D269E943F38768D38FABA42662">
    <w:name w:val="B105A1D269E943F38768D38FABA42662"/>
    <w:rsid w:val="00EA49BD"/>
  </w:style>
  <w:style w:type="paragraph" w:customStyle="1" w:styleId="B0FEFAE51B8B4FAD811DB0ACAC0DDE5E">
    <w:name w:val="B0FEFAE51B8B4FAD811DB0ACAC0DDE5E"/>
    <w:rsid w:val="00EA49BD"/>
  </w:style>
  <w:style w:type="paragraph" w:customStyle="1" w:styleId="19A9DBF17FB045A7AD5A0FCFABE6E7C8">
    <w:name w:val="19A9DBF17FB045A7AD5A0FCFABE6E7C8"/>
    <w:rsid w:val="00EA49BD"/>
  </w:style>
  <w:style w:type="paragraph" w:customStyle="1" w:styleId="2B9CBBD4FAF24C57876CED89A2C0D5C2">
    <w:name w:val="2B9CBBD4FAF24C57876CED89A2C0D5C2"/>
    <w:rsid w:val="00EA49BD"/>
  </w:style>
  <w:style w:type="paragraph" w:customStyle="1" w:styleId="C20DA6C353CB4015887381ECFF5BF74A">
    <w:name w:val="C20DA6C353CB4015887381ECFF5BF74A"/>
    <w:rsid w:val="00EA49BD"/>
  </w:style>
  <w:style w:type="paragraph" w:customStyle="1" w:styleId="FBD9344630DA4ED382432769DD97B8D4">
    <w:name w:val="FBD9344630DA4ED382432769DD97B8D4"/>
    <w:rsid w:val="00EA49BD"/>
  </w:style>
  <w:style w:type="paragraph" w:customStyle="1" w:styleId="CB30DEE5DDE14BC6B8FE0E078AB06AE8">
    <w:name w:val="CB30DEE5DDE14BC6B8FE0E078AB06AE8"/>
    <w:rsid w:val="00EA49BD"/>
  </w:style>
  <w:style w:type="paragraph" w:customStyle="1" w:styleId="34E504DBFDE74698BF67EAF21566A235">
    <w:name w:val="34E504DBFDE74698BF67EAF21566A235"/>
    <w:rsid w:val="00EA49BD"/>
  </w:style>
  <w:style w:type="paragraph" w:customStyle="1" w:styleId="B1222FE1BB714D64BFFF05C37BFDC30B">
    <w:name w:val="B1222FE1BB714D64BFFF05C37BFDC30B"/>
    <w:rsid w:val="00EA49BD"/>
  </w:style>
  <w:style w:type="paragraph" w:customStyle="1" w:styleId="C320579B6BD24B2CB0918B3C52AF692D">
    <w:name w:val="C320579B6BD24B2CB0918B3C52AF692D"/>
    <w:rsid w:val="00EA49BD"/>
  </w:style>
  <w:style w:type="paragraph" w:customStyle="1" w:styleId="4FAFFAAC0285479193315752212DFD8A">
    <w:name w:val="4FAFFAAC0285479193315752212DFD8A"/>
    <w:rsid w:val="00EA49BD"/>
  </w:style>
  <w:style w:type="paragraph" w:customStyle="1" w:styleId="4030203CABC0433FBD52FA9CB273A80E">
    <w:name w:val="4030203CABC0433FBD52FA9CB273A80E"/>
    <w:rsid w:val="00EA49BD"/>
  </w:style>
  <w:style w:type="paragraph" w:customStyle="1" w:styleId="978C7AB6446944EAB09363983953AA86">
    <w:name w:val="978C7AB6446944EAB09363983953AA86"/>
    <w:rsid w:val="00EA49BD"/>
  </w:style>
  <w:style w:type="paragraph" w:customStyle="1" w:styleId="5A89EEBD9E92496BBFC0152DEC2280D0">
    <w:name w:val="5A89EEBD9E92496BBFC0152DEC2280D0"/>
    <w:rsid w:val="00EA49BD"/>
  </w:style>
  <w:style w:type="paragraph" w:customStyle="1" w:styleId="22FAFF4200AA406EB40A6BEBD0813D40">
    <w:name w:val="22FAFF4200AA406EB40A6BEBD0813D40"/>
    <w:rsid w:val="00EA49BD"/>
  </w:style>
  <w:style w:type="paragraph" w:customStyle="1" w:styleId="A021B4C1E4FD494C8211B440B3E029EF">
    <w:name w:val="A021B4C1E4FD494C8211B440B3E029EF"/>
    <w:rsid w:val="00EA49BD"/>
  </w:style>
  <w:style w:type="paragraph" w:customStyle="1" w:styleId="3FAAF64E4E154E8EA157C721D5458BD9">
    <w:name w:val="3FAAF64E4E154E8EA157C721D5458BD9"/>
    <w:rsid w:val="00EA49BD"/>
  </w:style>
  <w:style w:type="paragraph" w:customStyle="1" w:styleId="73AD69B2ADCB47BE9FF0132719A118CA">
    <w:name w:val="73AD69B2ADCB47BE9FF0132719A118CA"/>
    <w:rsid w:val="00EA49BD"/>
  </w:style>
  <w:style w:type="paragraph" w:customStyle="1" w:styleId="7AF080967E1D4FA0BB692A8ADCD617B3">
    <w:name w:val="7AF080967E1D4FA0BB692A8ADCD617B3"/>
    <w:rsid w:val="00EA49BD"/>
  </w:style>
  <w:style w:type="paragraph" w:customStyle="1" w:styleId="35705828561B4B72BABF5B4EE7128EB9">
    <w:name w:val="35705828561B4B72BABF5B4EE7128EB9"/>
    <w:rsid w:val="00EA49BD"/>
  </w:style>
  <w:style w:type="paragraph" w:customStyle="1" w:styleId="169B1D3C07A64CCBA2694B4E61A338AF">
    <w:name w:val="169B1D3C07A64CCBA2694B4E61A338AF"/>
    <w:rsid w:val="00EA49BD"/>
  </w:style>
  <w:style w:type="paragraph" w:customStyle="1" w:styleId="A2543E2D89514C52B5088EBB3E801EEB">
    <w:name w:val="A2543E2D89514C52B5088EBB3E801EEB"/>
    <w:rsid w:val="00EA49BD"/>
  </w:style>
  <w:style w:type="paragraph" w:customStyle="1" w:styleId="F1BB27AD28BC4E97ADE11A83A4BD2D69">
    <w:name w:val="F1BB27AD28BC4E97ADE11A83A4BD2D69"/>
    <w:rsid w:val="00EA49BD"/>
  </w:style>
  <w:style w:type="paragraph" w:customStyle="1" w:styleId="99AE4192340C4B6EA3A2D67EFD25EEBA">
    <w:name w:val="99AE4192340C4B6EA3A2D67EFD25EEBA"/>
    <w:rsid w:val="001848A9"/>
  </w:style>
  <w:style w:type="paragraph" w:customStyle="1" w:styleId="9C13B1BFE983402087D9AAEB76DF670E">
    <w:name w:val="9C13B1BFE983402087D9AAEB76DF670E"/>
    <w:rsid w:val="001848A9"/>
  </w:style>
  <w:style w:type="paragraph" w:customStyle="1" w:styleId="E71B6FA6E5B54AC7B64DDC31334D8671">
    <w:name w:val="E71B6FA6E5B54AC7B64DDC31334D8671"/>
    <w:rsid w:val="001848A9"/>
  </w:style>
  <w:style w:type="paragraph" w:customStyle="1" w:styleId="9418A96888BC48D5A1CFBDC1A44AB922">
    <w:name w:val="9418A96888BC48D5A1CFBDC1A44AB922"/>
    <w:rsid w:val="001848A9"/>
  </w:style>
  <w:style w:type="paragraph" w:customStyle="1" w:styleId="407B156945604A8DAFF7A8F1B978945D">
    <w:name w:val="407B156945604A8DAFF7A8F1B978945D"/>
    <w:rsid w:val="001848A9"/>
  </w:style>
  <w:style w:type="paragraph" w:customStyle="1" w:styleId="3E923538653F4932AC32C78BBAA5F28D">
    <w:name w:val="3E923538653F4932AC32C78BBAA5F28D"/>
    <w:rsid w:val="001848A9"/>
  </w:style>
  <w:style w:type="paragraph" w:customStyle="1" w:styleId="B8239969639241B2933F0CAE6CC3122D">
    <w:name w:val="B8239969639241B2933F0CAE6CC3122D"/>
    <w:rsid w:val="001848A9"/>
  </w:style>
  <w:style w:type="paragraph" w:customStyle="1" w:styleId="480AF239141746D8AEC94D67779FD01F">
    <w:name w:val="480AF239141746D8AEC94D67779FD01F"/>
    <w:rsid w:val="001848A9"/>
  </w:style>
  <w:style w:type="paragraph" w:customStyle="1" w:styleId="3E5C5F4D3FFB427EB987D2AC16119CAD">
    <w:name w:val="3E5C5F4D3FFB427EB987D2AC16119CAD"/>
    <w:rsid w:val="001848A9"/>
  </w:style>
  <w:style w:type="paragraph" w:customStyle="1" w:styleId="FE5E3684519E4086A18E8CDCD324CB50">
    <w:name w:val="FE5E3684519E4086A18E8CDCD324CB50"/>
    <w:rsid w:val="001848A9"/>
  </w:style>
  <w:style w:type="paragraph" w:customStyle="1" w:styleId="FDC5175BAC3E43EC969D4CA1CDA4EF23">
    <w:name w:val="FDC5175BAC3E43EC969D4CA1CDA4EF23"/>
    <w:rsid w:val="001848A9"/>
  </w:style>
  <w:style w:type="paragraph" w:customStyle="1" w:styleId="74CF95E4754C4C409004A46D364B9079">
    <w:name w:val="74CF95E4754C4C409004A46D364B9079"/>
    <w:rsid w:val="001848A9"/>
  </w:style>
  <w:style w:type="paragraph" w:customStyle="1" w:styleId="F70A307F5A8E45C08619A1B2E2964535">
    <w:name w:val="F70A307F5A8E45C08619A1B2E2964535"/>
    <w:rsid w:val="001848A9"/>
  </w:style>
  <w:style w:type="paragraph" w:customStyle="1" w:styleId="25EBBC9508FB48A099AB79A2121C7ABA">
    <w:name w:val="25EBBC9508FB48A099AB79A2121C7ABA"/>
    <w:rsid w:val="001848A9"/>
  </w:style>
  <w:style w:type="paragraph" w:customStyle="1" w:styleId="EF7F84FC61DC4EDE8350C349A763A7EA">
    <w:name w:val="EF7F84FC61DC4EDE8350C349A763A7EA"/>
    <w:rsid w:val="001848A9"/>
  </w:style>
  <w:style w:type="paragraph" w:customStyle="1" w:styleId="EA2D69E242F4479F81AD06889941FACA">
    <w:name w:val="EA2D69E242F4479F81AD06889941FACA"/>
    <w:rsid w:val="001848A9"/>
  </w:style>
  <w:style w:type="paragraph" w:customStyle="1" w:styleId="D62C40093DE544E786E3EFD425E7A531">
    <w:name w:val="D62C40093DE544E786E3EFD425E7A531"/>
    <w:rsid w:val="001848A9"/>
  </w:style>
  <w:style w:type="paragraph" w:customStyle="1" w:styleId="198A6ED9C8B64CF9A1B72B17CB73571A">
    <w:name w:val="198A6ED9C8B64CF9A1B72B17CB73571A"/>
    <w:rsid w:val="001848A9"/>
  </w:style>
  <w:style w:type="paragraph" w:customStyle="1" w:styleId="5DECF8ABC66B4AE88D7CAE320C76FA75">
    <w:name w:val="5DECF8ABC66B4AE88D7CAE320C76FA75"/>
    <w:rsid w:val="001848A9"/>
  </w:style>
  <w:style w:type="paragraph" w:customStyle="1" w:styleId="90634453B00D40779D43B44A9B5CE9F5">
    <w:name w:val="90634453B00D40779D43B44A9B5CE9F5"/>
    <w:rsid w:val="001848A9"/>
  </w:style>
  <w:style w:type="paragraph" w:customStyle="1" w:styleId="4EEB83CA0D17449598707338798CCACD">
    <w:name w:val="4EEB83CA0D17449598707338798CCACD"/>
    <w:rsid w:val="001848A9"/>
  </w:style>
  <w:style w:type="paragraph" w:customStyle="1" w:styleId="0C2ECBC14ADF4495BA1EFF1507AC88C0">
    <w:name w:val="0C2ECBC14ADF4495BA1EFF1507AC88C0"/>
    <w:rsid w:val="001848A9"/>
  </w:style>
  <w:style w:type="paragraph" w:customStyle="1" w:styleId="CF3828233DE34C32ABBDC65306F9F802">
    <w:name w:val="CF3828233DE34C32ABBDC65306F9F802"/>
    <w:rsid w:val="001848A9"/>
  </w:style>
  <w:style w:type="paragraph" w:customStyle="1" w:styleId="A8E332738E0647D38D1E65A64AA913A3">
    <w:name w:val="A8E332738E0647D38D1E65A64AA913A3"/>
    <w:rsid w:val="001848A9"/>
  </w:style>
  <w:style w:type="paragraph" w:customStyle="1" w:styleId="62DAFE9656704AB7863C874DFCDF5ADE">
    <w:name w:val="62DAFE9656704AB7863C874DFCDF5ADE"/>
    <w:rsid w:val="001848A9"/>
  </w:style>
  <w:style w:type="paragraph" w:customStyle="1" w:styleId="ABCCCDBA178E48AAB331905BF0F53823">
    <w:name w:val="ABCCCDBA178E48AAB331905BF0F53823"/>
    <w:rsid w:val="001848A9"/>
  </w:style>
  <w:style w:type="paragraph" w:customStyle="1" w:styleId="4A888C602BC94C71ADBB71F7ED8EE7DD">
    <w:name w:val="4A888C602BC94C71ADBB71F7ED8EE7DD"/>
    <w:rsid w:val="001848A9"/>
  </w:style>
  <w:style w:type="paragraph" w:customStyle="1" w:styleId="1C5CB74BEFBC403CBA49728D321DDD67">
    <w:name w:val="1C5CB74BEFBC403CBA49728D321DDD67"/>
    <w:rsid w:val="001848A9"/>
  </w:style>
  <w:style w:type="paragraph" w:customStyle="1" w:styleId="4F54A24700844382B9697B921FCAF661">
    <w:name w:val="4F54A24700844382B9697B921FCAF661"/>
    <w:rsid w:val="001848A9"/>
  </w:style>
  <w:style w:type="paragraph" w:customStyle="1" w:styleId="EA8637EC771A4A14BB5F9844DE1A2069">
    <w:name w:val="EA8637EC771A4A14BB5F9844DE1A2069"/>
    <w:rsid w:val="001848A9"/>
  </w:style>
  <w:style w:type="paragraph" w:customStyle="1" w:styleId="F84FDEC720AE43BF82E012BE6F2D204A">
    <w:name w:val="F84FDEC720AE43BF82E012BE6F2D204A"/>
    <w:rsid w:val="001848A9"/>
  </w:style>
  <w:style w:type="paragraph" w:customStyle="1" w:styleId="473397AB4DAA43C9A80BAFA4A2D87B91">
    <w:name w:val="473397AB4DAA43C9A80BAFA4A2D87B91"/>
    <w:rsid w:val="001848A9"/>
  </w:style>
  <w:style w:type="paragraph" w:customStyle="1" w:styleId="50F027AA2BD044978C22348A81C7F385">
    <w:name w:val="50F027AA2BD044978C22348A81C7F385"/>
    <w:rsid w:val="001848A9"/>
  </w:style>
  <w:style w:type="paragraph" w:customStyle="1" w:styleId="7893B9A8DF69460FB9D9694EB9086EF7">
    <w:name w:val="7893B9A8DF69460FB9D9694EB9086EF7"/>
    <w:rsid w:val="001848A9"/>
  </w:style>
  <w:style w:type="paragraph" w:customStyle="1" w:styleId="9CEFCD1751BD49C38C0E8F99ED94C5E0">
    <w:name w:val="9CEFCD1751BD49C38C0E8F99ED94C5E0"/>
    <w:rsid w:val="001848A9"/>
  </w:style>
  <w:style w:type="paragraph" w:customStyle="1" w:styleId="809A875D019D4409B60350CD50E29AEE">
    <w:name w:val="809A875D019D4409B60350CD50E29AEE"/>
    <w:rsid w:val="001848A9"/>
  </w:style>
  <w:style w:type="paragraph" w:customStyle="1" w:styleId="67CBC31F2B17417880B0F3AFBCCDB872">
    <w:name w:val="67CBC31F2B17417880B0F3AFBCCDB872"/>
    <w:rsid w:val="001848A9"/>
  </w:style>
  <w:style w:type="paragraph" w:customStyle="1" w:styleId="1479BD31D780467A9F2D0C56E04F4D5D">
    <w:name w:val="1479BD31D780467A9F2D0C56E04F4D5D"/>
    <w:rsid w:val="001848A9"/>
  </w:style>
  <w:style w:type="paragraph" w:customStyle="1" w:styleId="EB61CC4234CE44A0B713D2F3527804B0">
    <w:name w:val="EB61CC4234CE44A0B713D2F3527804B0"/>
    <w:rsid w:val="001848A9"/>
  </w:style>
  <w:style w:type="paragraph" w:customStyle="1" w:styleId="BEEC581FD1EC492A9C4D1F8FC955DA07">
    <w:name w:val="BEEC581FD1EC492A9C4D1F8FC955DA07"/>
    <w:rsid w:val="001848A9"/>
  </w:style>
  <w:style w:type="paragraph" w:customStyle="1" w:styleId="5CBBB423DC094852AF73109900CAC983">
    <w:name w:val="5CBBB423DC094852AF73109900CAC983"/>
    <w:rsid w:val="001848A9"/>
  </w:style>
  <w:style w:type="paragraph" w:customStyle="1" w:styleId="0EEB9115FE97469087CEF5EE24A57CF6">
    <w:name w:val="0EEB9115FE97469087CEF5EE24A57CF6"/>
    <w:rsid w:val="001848A9"/>
  </w:style>
  <w:style w:type="paragraph" w:customStyle="1" w:styleId="FDE8E320AC1347B980DD4BCE4DF84236">
    <w:name w:val="FDE8E320AC1347B980DD4BCE4DF84236"/>
    <w:rsid w:val="001848A9"/>
  </w:style>
  <w:style w:type="paragraph" w:customStyle="1" w:styleId="1F07BFE5F9184369BD89FD5160EEA49A">
    <w:name w:val="1F07BFE5F9184369BD89FD5160EEA49A"/>
    <w:rsid w:val="001848A9"/>
  </w:style>
  <w:style w:type="paragraph" w:customStyle="1" w:styleId="ABD299B9B5904E42AB07C4A637D12B4F">
    <w:name w:val="ABD299B9B5904E42AB07C4A637D12B4F"/>
    <w:rsid w:val="001848A9"/>
  </w:style>
  <w:style w:type="paragraph" w:customStyle="1" w:styleId="BB8A41FE3FB84217A61EAA8D969773DD">
    <w:name w:val="BB8A41FE3FB84217A61EAA8D969773DD"/>
    <w:rsid w:val="001848A9"/>
  </w:style>
  <w:style w:type="paragraph" w:customStyle="1" w:styleId="5F7B3DBECD574F53BB99F994DF8ABD66">
    <w:name w:val="5F7B3DBECD574F53BB99F994DF8ABD66"/>
    <w:rsid w:val="001848A9"/>
  </w:style>
  <w:style w:type="paragraph" w:customStyle="1" w:styleId="08B71616DA16435A89314D4E202A948D">
    <w:name w:val="08B71616DA16435A89314D4E202A948D"/>
    <w:rsid w:val="001848A9"/>
  </w:style>
  <w:style w:type="paragraph" w:customStyle="1" w:styleId="9C5A4582D2FE4557B7991185F5AC8FD0">
    <w:name w:val="9C5A4582D2FE4557B7991185F5AC8FD0"/>
    <w:rsid w:val="001848A9"/>
  </w:style>
  <w:style w:type="paragraph" w:customStyle="1" w:styleId="EF5F62EA270947669830ED171F47E344">
    <w:name w:val="EF5F62EA270947669830ED171F47E344"/>
    <w:rsid w:val="001848A9"/>
  </w:style>
  <w:style w:type="paragraph" w:customStyle="1" w:styleId="40457FD75CD6485AA44CF40770553B8A">
    <w:name w:val="40457FD75CD6485AA44CF40770553B8A"/>
    <w:rsid w:val="001848A9"/>
  </w:style>
  <w:style w:type="paragraph" w:customStyle="1" w:styleId="6FB0F4A03A734B2A870BED4B71E4EA8A">
    <w:name w:val="6FB0F4A03A734B2A870BED4B71E4EA8A"/>
    <w:rsid w:val="001848A9"/>
  </w:style>
  <w:style w:type="paragraph" w:customStyle="1" w:styleId="2E0834EDA96A46AC9DAB335E226B3FCF">
    <w:name w:val="2E0834EDA96A46AC9DAB335E226B3FCF"/>
    <w:rsid w:val="001848A9"/>
  </w:style>
  <w:style w:type="paragraph" w:customStyle="1" w:styleId="88A2BB5409B643D4828F6DBC57622E11">
    <w:name w:val="88A2BB5409B643D4828F6DBC57622E11"/>
    <w:rsid w:val="001848A9"/>
  </w:style>
  <w:style w:type="paragraph" w:customStyle="1" w:styleId="567D8504B7444B9CA5746B171DC2D2DD">
    <w:name w:val="567D8504B7444B9CA5746B171DC2D2DD"/>
    <w:rsid w:val="001848A9"/>
  </w:style>
  <w:style w:type="paragraph" w:customStyle="1" w:styleId="EB5C3AF6A3ED4924B1DB1C63164CA5C4">
    <w:name w:val="EB5C3AF6A3ED4924B1DB1C63164CA5C4"/>
    <w:rsid w:val="001848A9"/>
  </w:style>
  <w:style w:type="paragraph" w:customStyle="1" w:styleId="51CB30EC4D7048328DE418DA507EF7DB">
    <w:name w:val="51CB30EC4D7048328DE418DA507EF7DB"/>
    <w:rsid w:val="001848A9"/>
  </w:style>
  <w:style w:type="paragraph" w:customStyle="1" w:styleId="FA1D75D6B2EA4C18A15AD68B7411735A">
    <w:name w:val="FA1D75D6B2EA4C18A15AD68B7411735A"/>
    <w:rsid w:val="001848A9"/>
  </w:style>
  <w:style w:type="paragraph" w:customStyle="1" w:styleId="7D144A9833EC469382086617F2474299">
    <w:name w:val="7D144A9833EC469382086617F2474299"/>
    <w:rsid w:val="001848A9"/>
  </w:style>
  <w:style w:type="paragraph" w:customStyle="1" w:styleId="617E2DCEE0F9463E875A92839928A100">
    <w:name w:val="617E2DCEE0F9463E875A92839928A100"/>
    <w:rsid w:val="001848A9"/>
  </w:style>
  <w:style w:type="paragraph" w:customStyle="1" w:styleId="36E3E91F5740486987435732AA94C21E">
    <w:name w:val="36E3E91F5740486987435732AA94C21E"/>
    <w:rsid w:val="001848A9"/>
  </w:style>
  <w:style w:type="paragraph" w:customStyle="1" w:styleId="0C2F3D0BEA7F41179FBB86A45F6F8798">
    <w:name w:val="0C2F3D0BEA7F41179FBB86A45F6F8798"/>
    <w:rsid w:val="001848A9"/>
  </w:style>
  <w:style w:type="paragraph" w:customStyle="1" w:styleId="4F7B82742BCE453DB55DC4C5FECF75E4">
    <w:name w:val="4F7B82742BCE453DB55DC4C5FECF75E4"/>
    <w:rsid w:val="001848A9"/>
  </w:style>
  <w:style w:type="paragraph" w:customStyle="1" w:styleId="8B8AD6D358D444C5AC5AEDAAE3791204">
    <w:name w:val="8B8AD6D358D444C5AC5AEDAAE3791204"/>
    <w:rsid w:val="001848A9"/>
  </w:style>
  <w:style w:type="paragraph" w:customStyle="1" w:styleId="337521ABCD7F4E3E84A3B117EF8C3F8F">
    <w:name w:val="337521ABCD7F4E3E84A3B117EF8C3F8F"/>
    <w:rsid w:val="001848A9"/>
  </w:style>
  <w:style w:type="paragraph" w:customStyle="1" w:styleId="D040F3A35E85435A9C79131858475725">
    <w:name w:val="D040F3A35E85435A9C79131858475725"/>
    <w:rsid w:val="001848A9"/>
  </w:style>
  <w:style w:type="paragraph" w:customStyle="1" w:styleId="C7EFB3C01CC24F18A1AD27BD18CD320C">
    <w:name w:val="C7EFB3C01CC24F18A1AD27BD18CD320C"/>
    <w:rsid w:val="002A5D26"/>
  </w:style>
  <w:style w:type="paragraph" w:customStyle="1" w:styleId="B10B76D0BBB549E584ECC69D1BB1C633">
    <w:name w:val="B10B76D0BBB549E584ECC69D1BB1C633"/>
    <w:rsid w:val="002A5D26"/>
  </w:style>
  <w:style w:type="paragraph" w:customStyle="1" w:styleId="47E95BD2F9B440A2BDD00F20AA26F399">
    <w:name w:val="47E95BD2F9B440A2BDD00F20AA26F399"/>
    <w:rsid w:val="002A5D26"/>
  </w:style>
  <w:style w:type="paragraph" w:customStyle="1" w:styleId="3B90B74E871B480FB9D32314C44F589F">
    <w:name w:val="3B90B74E871B480FB9D32314C44F589F"/>
    <w:rsid w:val="002A5D26"/>
  </w:style>
  <w:style w:type="paragraph" w:customStyle="1" w:styleId="E5C215C7634E402EBFA6B1CD1640F82D">
    <w:name w:val="E5C215C7634E402EBFA6B1CD1640F82D"/>
    <w:rsid w:val="00347E96"/>
  </w:style>
  <w:style w:type="paragraph" w:customStyle="1" w:styleId="6F741F4D16EE4E46AC0858DCE918D667">
    <w:name w:val="6F741F4D16EE4E46AC0858DCE918D667"/>
    <w:rsid w:val="00347E96"/>
  </w:style>
  <w:style w:type="paragraph" w:customStyle="1" w:styleId="CFD3BE49629843B18D13B7484C8E34A3">
    <w:name w:val="CFD3BE49629843B18D13B7484C8E34A3"/>
    <w:rsid w:val="00347E9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pulent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2E68D0-DCCC-44E5-AF3C-05D56754D2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2E0901-891D-495A-A384-D18A59C05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ConferenceAgendaTracks</Template>
  <TotalTime>54</TotalTime>
  <Pages>2</Pages>
  <Words>435</Words>
  <Characters>4023</Characters>
  <Application>Microsoft Office Word</Application>
  <DocSecurity>0</DocSecurity>
  <Lines>33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Conference agenda with track</vt:lpstr>
    </vt:vector>
  </TitlesOfParts>
  <Company>Windows User</Company>
  <LinksUpToDate>false</LinksUpToDate>
  <CharactersWithSpaces>4450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Conference agenda with track</dc:title>
  <dc:creator>Natasha T. Garcia Anderson</dc:creator>
  <cp:lastModifiedBy>MFrey</cp:lastModifiedBy>
  <cp:revision>14</cp:revision>
  <cp:lastPrinted>2014-06-10T17:41:00Z</cp:lastPrinted>
  <dcterms:created xsi:type="dcterms:W3CDTF">2014-07-10T14:18:00Z</dcterms:created>
  <dcterms:modified xsi:type="dcterms:W3CDTF">2015-04-17T12:42:00Z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TC010685191033</vt:lpwstr>
  </property>
</Properties>
</file>